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HostTable"/>
        <w:tblW w:w="0" w:type="auto"/>
        <w:tblLayout w:type="fixed"/>
        <w:tblLook w:val="04A0" w:firstRow="1" w:lastRow="0" w:firstColumn="1" w:lastColumn="0" w:noHBand="0" w:noVBand="1"/>
        <w:tblCaption w:val="Layout table"/>
      </w:tblPr>
      <w:tblGrid>
        <w:gridCol w:w="3741"/>
        <w:gridCol w:w="724"/>
        <w:gridCol w:w="502"/>
        <w:gridCol w:w="4815"/>
        <w:gridCol w:w="718"/>
        <w:gridCol w:w="3900"/>
      </w:tblGrid>
      <w:tr w:rsidR="008D77A8">
        <w:trPr>
          <w:trHeight w:hRule="exact" w:val="10800"/>
        </w:trPr>
        <w:tc>
          <w:tcPr>
            <w:tcW w:w="3741" w:type="dxa"/>
          </w:tcPr>
          <w:tbl>
            <w:tblPr>
              <w:tblStyle w:val="HostTable"/>
              <w:tblW w:w="5000" w:type="pct"/>
              <w:tblLayout w:type="fixed"/>
              <w:tblLook w:val="04A0" w:firstRow="1" w:lastRow="0" w:firstColumn="1" w:lastColumn="0" w:noHBand="0" w:noVBand="1"/>
              <w:tblCaption w:val="Layout table"/>
            </w:tblPr>
            <w:tblGrid>
              <w:gridCol w:w="3721"/>
              <w:gridCol w:w="20"/>
            </w:tblGrid>
            <w:tr w:rsidR="008D77A8">
              <w:trPr>
                <w:trHeight w:hRule="exact" w:val="9864"/>
              </w:trPr>
              <w:tc>
                <w:tcPr>
                  <w:tcW w:w="5000" w:type="pct"/>
                  <w:shd w:val="clear" w:color="auto" w:fill="381850" w:themeFill="accent1" w:themeFillShade="80"/>
                </w:tcPr>
                <w:p w:rsidR="008D77A8" w:rsidRPr="001A457B" w:rsidRDefault="00E94039" w:rsidP="00165AB8">
                  <w:pPr>
                    <w:pStyle w:val="BlockHeading"/>
                    <w:ind w:left="0"/>
                    <w:rPr>
                      <w:rFonts w:ascii="Stencil" w:hAnsi="Stencil"/>
                      <w:sz w:val="52"/>
                    </w:rPr>
                  </w:pPr>
                  <w:r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7AE5019A" wp14:editId="3E7B5F8A">
                            <wp:simplePos x="0" y="0"/>
                            <wp:positionH relativeFrom="column">
                              <wp:posOffset>51020</wp:posOffset>
                            </wp:positionH>
                            <wp:positionV relativeFrom="paragraph">
                              <wp:posOffset>-265291</wp:posOffset>
                            </wp:positionV>
                            <wp:extent cx="2202512" cy="1311965"/>
                            <wp:effectExtent l="0" t="0" r="0" b="2540"/>
                            <wp:wrapNone/>
                            <wp:docPr id="26" name="Text Box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202512" cy="1311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E94039" w:rsidRPr="00E94039" w:rsidRDefault="00E94039" w:rsidP="00E94039">
                                        <w:pPr>
                                          <w:pStyle w:val="BlockHeading"/>
                                          <w:jc w:val="center"/>
                                          <w:rPr>
                                            <w:noProof/>
                                            <w:color w:val="00B0F0"/>
                                            <w:sz w:val="40"/>
                                            <w:szCs w:val="72"/>
    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E94039">
                                          <w:rPr>
                                            <w:noProof/>
                                            <w:color w:val="00B0F0"/>
                                            <w:sz w:val="40"/>
                                            <w:szCs w:val="72"/>
    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Students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7AE5019A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6" o:spid="_x0000_s1026" type="#_x0000_t202" style="position:absolute;margin-left:4pt;margin-top:-20.9pt;width:173.45pt;height:103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" filled="f" stroked="f">
                            <v:textbox>
                              <w:txbxContent>
                                <w:p w:rsidR="00E94039" w:rsidRPr="00E94039" w:rsidRDefault="00E94039" w:rsidP="00E94039">
                                  <w:pPr>
                                    <w:pStyle w:val="BlockHeading"/>
                                    <w:jc w:val="center"/>
                                    <w:rPr>
                                      <w:noProof/>
                                      <w:color w:val="00B0F0"/>
                                      <w:sz w:val="40"/>
                                      <w:szCs w:val="72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94039">
                                    <w:rPr>
                                      <w:noProof/>
                                      <w:color w:val="00B0F0"/>
                                      <w:sz w:val="40"/>
                                      <w:szCs w:val="72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Students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71552" behindDoc="0" locked="0" layoutInCell="1" allowOverlap="1" wp14:anchorId="40B95346" wp14:editId="20BC841E">
                            <wp:simplePos x="0" y="0"/>
                            <wp:positionH relativeFrom="column">
                              <wp:posOffset>568325</wp:posOffset>
                            </wp:positionH>
                            <wp:positionV relativeFrom="paragraph">
                              <wp:posOffset>814705</wp:posOffset>
                            </wp:positionV>
                            <wp:extent cx="1144270" cy="635635"/>
                            <wp:effectExtent l="0" t="0" r="0" b="0"/>
                            <wp:wrapSquare wrapText="bothSides"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4270" cy="6356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1A457B" w:rsidRPr="00E94039" w:rsidRDefault="001A457B" w:rsidP="001A457B">
                                        <w:pPr>
                                          <w:jc w:val="center"/>
                                          <w:rPr>
                                            <w:rFonts w:ascii="Footlight MT Light" w:hAnsi="Footlight MT Light"/>
                                            <w:color w:val="532477" w:themeColor="accent1" w:themeShade="BF"/>
                                            <w:szCs w:val="32"/>
                                          </w:rPr>
                                        </w:pPr>
                                        <w:r w:rsidRPr="00E94039">
                                          <w:rPr>
                                            <w:rFonts w:ascii="Footlight MT Light" w:hAnsi="Footlight MT Light"/>
                                            <w:color w:val="532477" w:themeColor="accent1" w:themeShade="BF"/>
                                            <w:szCs w:val="32"/>
                                          </w:rPr>
                                          <w:t>Take the two learning inventories to find out how you learn best!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0B95346" id="Text Box 2" o:spid="_x0000_s1027" type="#_x0000_t202" style="position:absolute;margin-left:44.75pt;margin-top:64.15pt;width:90.1pt;height:50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" fillcolor="white [3212]" stroked="f">
                            <v:textbox>
                              <w:txbxContent>
                                <w:p w:rsidR="001A457B" w:rsidRPr="00E94039" w:rsidRDefault="001A457B" w:rsidP="001A457B">
                                  <w:pPr>
                                    <w:jc w:val="center"/>
                                    <w:rPr>
                                      <w:rFonts w:ascii="Footlight MT Light" w:hAnsi="Footlight MT Light"/>
                                      <w:color w:val="532477" w:themeColor="accent1" w:themeShade="BF"/>
                                      <w:szCs w:val="32"/>
                                    </w:rPr>
                                  </w:pPr>
                                  <w:r w:rsidRPr="00E94039">
                                    <w:rPr>
                                      <w:rFonts w:ascii="Footlight MT Light" w:hAnsi="Footlight MT Light"/>
                                      <w:color w:val="532477" w:themeColor="accent1" w:themeShade="BF"/>
                                      <w:szCs w:val="32"/>
                                    </w:rPr>
                                    <w:t>Take the two learning inventories to find out how you learn best!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7B2524A6" wp14:editId="5AFBE585">
                            <wp:simplePos x="0" y="0"/>
                            <wp:positionH relativeFrom="column">
                              <wp:posOffset>274320</wp:posOffset>
                            </wp:positionH>
                            <wp:positionV relativeFrom="paragraph">
                              <wp:posOffset>210710</wp:posOffset>
                            </wp:positionV>
                            <wp:extent cx="1765190" cy="1566407"/>
                            <wp:effectExtent l="0" t="0" r="26035" b="15240"/>
                            <wp:wrapNone/>
                            <wp:docPr id="22" name="Bevel 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765190" cy="1566407"/>
                                    </a:xfrm>
                                    <a:prstGeom prst="bevel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6E07068" id="_x0000_t84" coordsize="21600,21600" o:spt="84" adj="2700" path="m,l,21600r21600,l21600,xem@0@0nfl@0@2@1@2@1@0xem,nfl@0@0em,21600nfl@0@2em21600,21600nfl@1@2em21600,nfl@1@0e">
                            <v:stroke joinstyle="miter"/>
                            <v:formulas>
                              <v:f eqn="val #0"/>
                              <v:f eqn="sum width 0 #0"/>
                              <v:f eqn="sum height 0 #0"/>
                              <v:f eqn="prod width 1 2"/>
                              <v:f eqn="prod height 1 2"/>
                              <v:f eqn="prod #0 1 2"/>
                              <v:f eqn="prod #0 3 2"/>
                              <v:f eqn="sum @1 @5 0"/>
                              <v:f eqn="sum @2 @5 0"/>
                            </v:formulas>
                            <v:path o:extrusionok="f" limo="10800,10800" o:connecttype="custom" o:connectlocs="0,@4;@0,@4;@3,21600;@3,@2;21600,@4;@1,@4;@3,0;@3,@0" textboxrect="@0,@0,@1,@2"/>
                            <v:handles>
                              <v:h position="#0,topLeft" switch="" xrange="0,10800"/>
                            </v:handles>
                            <o:complex v:ext="view"/>
                          </v:shapetype>
                          <v:shape id="Bevel 22" o:spid="_x0000_s1026" type="#_x0000_t84" style="position:absolute;margin-left:21.6pt;margin-top:16.6pt;width:139pt;height:123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" fillcolor="white [3201]" strokecolor="#92d050 [3206]" strokeweight="1pt"/>
                        </w:pict>
                      </mc:Fallback>
                    </mc:AlternateContent>
                  </w:r>
                  <w:r w:rsidR="00BB0FCD"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44F70465" wp14:editId="53707314">
                            <wp:simplePos x="0" y="0"/>
                            <wp:positionH relativeFrom="column">
                              <wp:posOffset>263635</wp:posOffset>
                            </wp:positionH>
                            <wp:positionV relativeFrom="paragraph">
                              <wp:posOffset>-490220</wp:posOffset>
                            </wp:positionV>
                            <wp:extent cx="1812290" cy="2027555"/>
                            <wp:effectExtent l="0" t="0" r="0" b="0"/>
                            <wp:wrapNone/>
                            <wp:docPr id="23" name="Text Box 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812290" cy="2027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BB0FCD" w:rsidRPr="00541282" w:rsidRDefault="00BB0FCD" w:rsidP="00BB0FCD">
                                        <w:pPr>
                                          <w:pStyle w:val="BlockHeading"/>
                                          <w:rPr>
                                            <w:noProof/>
                                            <w:color w:val="FF66CC"/>
                                            <w:szCs w:val="72"/>
                                            <w14:shadow w14:blurRad="38100" w14:dist="25400" w14:dir="5400000" w14:sx="100000" w14:sy="100000" w14:kx="0" w14:ky="0" w14:algn="ctr">
                                              <w14:srgbClr w14:val="6E747A">
                                                <w14:alpha w14:val="57000"/>
                                              </w14:srgbClr>
                                            </w14:shadow>
                                            <w14:reflection w14:blurRad="254000" w14:stA="100000" w14:stPos="0" w14:endA="0" w14:endPos="27000" w14:dist="215900" w14:dir="0" w14:fadeDir="0" w14:sx="0" w14:sy="0" w14:kx="0" w14:ky="0" w14:algn="b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4F70465" id="Text Box 23" o:spid="_x0000_s1028" type="#_x0000_t202" style="position:absolute;margin-left:20.75pt;margin-top:-38.6pt;width:142.7pt;height:159.6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" filled="f" stroked="f">
                            <v:textbox style="mso-fit-shape-to-text:t">
                              <w:txbxContent>
                                <w:p w:rsidR="00BB0FCD" w:rsidRPr="00541282" w:rsidRDefault="00BB0FCD" w:rsidP="00BB0FCD">
                                  <w:pPr>
                                    <w:pStyle w:val="BlockHeading"/>
                                    <w:rPr>
                                      <w:noProof/>
                                      <w:color w:val="FF66CC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reflection w14:blurRad="254000" w14:stA="100000" w14:stPos="0" w14:endA="0" w14:endPos="27000" w14:dist="21590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165AB8"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7883EC25" wp14:editId="7807368F">
                            <wp:simplePos x="0" y="0"/>
                            <wp:positionH relativeFrom="column">
                              <wp:posOffset>55659</wp:posOffset>
                            </wp:positionH>
                            <wp:positionV relativeFrom="paragraph">
                              <wp:posOffset>-294198</wp:posOffset>
                            </wp:positionV>
                            <wp:extent cx="1828800" cy="1828800"/>
                            <wp:effectExtent l="0" t="0" r="0" b="0"/>
                            <wp:wrapNone/>
                            <wp:docPr id="21" name="Text Box 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828800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165AB8" w:rsidRPr="00165AB8" w:rsidRDefault="00165AB8" w:rsidP="00165AB8">
                                        <w:pPr>
                                          <w:pStyle w:val="BlockHeading"/>
                                          <w:jc w:val="center"/>
                                          <w:rPr>
                                            <w:rFonts w:ascii="Copperplate Gothic Light" w:hAnsi="Copperplate Gothic Light" w:cs="Aharoni"/>
                                            <w:noProof/>
                                            <w:sz w:val="44"/>
                                            <w:szCs w:val="72"/>
    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chemeClr w14:val="accent5">
                                                      <w14:lumMod w14:val="50000"/>
                                                    </w14:schemeClr>
                                                  </w14:gs>
                                                  <w14:gs w14:pos="50000">
                                                    <w14:schemeClr w14:val="accent5"/>
                                                  </w14:gs>
                                                  <w14:gs w14:pos="100000">
                                                    <w14:schemeClr w14:val="accent5">
                                                      <w14:lumMod w14:val="60000"/>
                                                      <w14:lumOff w14:val="40000"/>
                                                    </w14:schemeClr>
                                                  </w14:gs>
                                                </w14:gsLst>
                                                <w14:lin w14:ang="5400000" w14:scaled="0"/>
                                              </w14:gradFill>
                                            </w14:textFill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883EC25" id="Text Box 21" o:spid="_x0000_s1029" type="#_x0000_t202" style="position:absolute;margin-left:4.4pt;margin-top:-23.15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" filled="f" stroked="f">
                            <v:textbox style="mso-fit-shape-to-text:t">
                              <w:txbxContent>
                                <w:p w:rsidR="00165AB8" w:rsidRPr="00165AB8" w:rsidRDefault="00165AB8" w:rsidP="00165AB8">
                                  <w:pPr>
                                    <w:pStyle w:val="BlockHeading"/>
                                    <w:jc w:val="center"/>
                                    <w:rPr>
                                      <w:rFonts w:ascii="Copperplate Gothic Light" w:hAnsi="Copperplate Gothic Light" w:cs="Aharoni"/>
                                      <w:noProof/>
                                      <w:sz w:val="44"/>
                                      <w:szCs w:val="72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1A457B">
                    <w:rPr>
                      <w:rFonts w:ascii="Stencil" w:hAnsi="Stencil"/>
                      <w:noProof/>
                      <w:sz w:val="52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7215" behindDoc="1" locked="0" layoutInCell="1" allowOverlap="1" wp14:anchorId="47C4F42D" wp14:editId="69D82F4C">
                            <wp:simplePos x="0" y="0"/>
                            <wp:positionH relativeFrom="column">
                              <wp:posOffset>146050</wp:posOffset>
                            </wp:positionH>
                            <wp:positionV relativeFrom="paragraph">
                              <wp:posOffset>313966</wp:posOffset>
                            </wp:positionV>
                            <wp:extent cx="2051437" cy="2759102"/>
                            <wp:effectExtent l="0" t="0" r="25400" b="22225"/>
                            <wp:wrapNone/>
                            <wp:docPr id="18" name="Vertical Scroll 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51437" cy="2759102"/>
                                    </a:xfrm>
                                    <a:prstGeom prst="verticalScroll">
                                      <a:avLst/>
                                    </a:prstGeom>
                                    <a:solidFill>
                                      <a:schemeClr val="tx2">
                                        <a:lumMod val="25000"/>
                                        <a:lumOff val="75000"/>
                                      </a:schemeClr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715ECB91" id="_x0000_t97" coordsize="21600,21600" o:spt="97" adj="2700" path="m@5,qx@1@2l@1@0@2@0qx0@7@2,21600l@9,21600qx@10@7l@10@1@11@1qx21600@2@11,xem@5,nfqx@6@2@5@1@4@3@5@2l@6@2em@5@1nfl@10@1em@2,21600nfqx@1@7l@1@0em@2@0nfqx@3@8@2@7l@1@7e">
                            <v:formulas>
                              <v:f eqn="sum height 0 #0"/>
                              <v:f eqn="val #0"/>
                              <v:f eqn="prod @1 1 2"/>
                              <v:f eqn="prod @1 3 4"/>
                              <v:f eqn="prod @1 5 4"/>
                              <v:f eqn="prod @1 3 2"/>
                              <v:f eqn="prod @1 2 1"/>
                              <v:f eqn="sum height 0 @2"/>
                              <v:f eqn="sum height 0 @3"/>
                              <v:f eqn="sum width 0 @5"/>
                              <v:f eqn="sum width 0 @1"/>
                              <v:f eqn="sum width 0 @2"/>
                              <v:f eqn="val height"/>
                              <v:f eqn="prod height 1 2"/>
                              <v:f eqn="prod width 1 2"/>
                            </v:formulas>
                            <v:path o:extrusionok="f" limo="10800,10800" o:connecttype="custom" o:connectlocs="@14,0;@1,@13;@14,@12;@10,@13" o:connectangles="270,180,90,0" textboxrect="@1,@1,@10,@7"/>
                            <v:handles>
                              <v:h position="topLeft,#0" yrange="0,5400"/>
                            </v:handles>
                            <o:complex v:ext="view"/>
                          </v:shapetype>
                          <v:shape id="Vertical Scroll 18" o:spid="_x0000_s1026" type="#_x0000_t97" style="position:absolute;margin-left:11.5pt;margin-top:24.7pt;width:161.55pt;height:217.25pt;z-index:-251659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" fillcolor="#ccc [831]" strokecolor="#37184f [1604]" strokeweight="1pt">
                            <v:stroke joinstyle="miter"/>
                          </v:shape>
                        </w:pict>
                      </mc:Fallback>
                    </mc:AlternateContent>
                  </w:r>
                </w:p>
                <w:p w:rsidR="00541282" w:rsidRDefault="00541282" w:rsidP="001A457B">
                  <w:pPr>
                    <w:pStyle w:val="BlockText"/>
                  </w:pPr>
                </w:p>
                <w:p w:rsidR="00541282" w:rsidRPr="00541282" w:rsidRDefault="00541282" w:rsidP="00541282"/>
                <w:p w:rsidR="00541282" w:rsidRPr="00541282" w:rsidRDefault="00541282" w:rsidP="00541282"/>
                <w:p w:rsidR="00541282" w:rsidRPr="00541282" w:rsidRDefault="00C75A58" w:rsidP="00541282">
                  <w:r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3840" behindDoc="0" locked="0" layoutInCell="1" allowOverlap="1" wp14:anchorId="13AA3A2C" wp14:editId="04866136">
                            <wp:simplePos x="0" y="0"/>
                            <wp:positionH relativeFrom="column">
                              <wp:posOffset>38100</wp:posOffset>
                            </wp:positionH>
                            <wp:positionV relativeFrom="paragraph">
                              <wp:posOffset>190500</wp:posOffset>
                            </wp:positionV>
                            <wp:extent cx="2155825" cy="4257675"/>
                            <wp:effectExtent l="0" t="0" r="0" b="9525"/>
                            <wp:wrapNone/>
                            <wp:docPr id="29" name="Text Box 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155825" cy="4257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C75A58" w:rsidRPr="00904B96" w:rsidRDefault="00C75A58" w:rsidP="00C75A58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Footlight MT Light" w:hAnsi="Footlight MT Light"/>
                                            <w:b/>
                                            <w:noProof/>
                                            <w:color w:val="92D050" w:themeColor="accent3"/>
                                            <w:sz w:val="36"/>
                                            <w:szCs w:val="26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props3d w14:extrusionH="57150" w14:contourW="0" w14:prstMaterial="matte">
                                              <w14:bevelT w14:w="63500" w14:h="12700" w14:prst="angle"/>
                                              <w14:contourClr>
                                                <w14:schemeClr w14:val="bg1">
                                                  <w14:lumMod w14:val="65000"/>
                                                </w14:schemeClr>
                                              </w14:contourClr>
                                            </w14:props3d>
                                          </w:rPr>
                                        </w:pPr>
                                        <w:r w:rsidRPr="00904B96">
                                          <w:rPr>
                                            <w:rFonts w:ascii="Footlight MT Light" w:hAnsi="Footlight MT Light"/>
                                            <w:b/>
                                            <w:noProof/>
                                            <w:color w:val="92D050" w:themeColor="accent3"/>
                                            <w:sz w:val="36"/>
                                            <w:szCs w:val="26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props3d w14:extrusionH="57150" w14:contourW="0" w14:prstMaterial="matte">
                                              <w14:bevelT w14:w="63500" w14:h="12700" w14:prst="angle"/>
                                              <w14:contourClr>
                                                <w14:schemeClr w14:val="bg1">
                                                  <w14:lumMod w14:val="65000"/>
                                                </w14:schemeClr>
                                              </w14:contourClr>
                                            </w14:props3d>
                                          </w:rPr>
                                          <w:t>What is a learning preference test?</w:t>
                                        </w:r>
                                      </w:p>
                                      <w:p w:rsidR="00C75A58" w:rsidRDefault="00C75A58" w:rsidP="00C75A58">
                                        <w:pPr>
                                          <w:spacing w:after="0"/>
                                          <w:rPr>
                                            <w:rFonts w:ascii="Footlight MT Light" w:hAnsi="Footlight MT Light"/>
                                            <w:b/>
                                            <w:noProof/>
                                            <w:color w:val="00B0F0"/>
                                            <w:sz w:val="26"/>
                                            <w:szCs w:val="26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props3d w14:extrusionH="57150" w14:contourW="0" w14:prstMaterial="matte">
                                              <w14:bevelT w14:w="63500" w14:h="12700" w14:prst="angle"/>
                                              <w14:contourClr>
                                                <w14:schemeClr w14:val="bg1">
                                                  <w14:lumMod w14:val="65000"/>
                                                </w14:schemeClr>
                                              </w14:contourClr>
                                            </w14:props3d>
                                          </w:rPr>
                                        </w:pPr>
                                      </w:p>
                                      <w:p w:rsidR="00C75A58" w:rsidRPr="00904B96" w:rsidRDefault="00C75A58" w:rsidP="00C75A58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spacing w:after="0"/>
                                          <w:rPr>
                                            <w:rFonts w:ascii="Footlight MT Light" w:hAnsi="Footlight MT Light"/>
                                            <w:b/>
                                            <w:noProof/>
                                            <w:color w:val="FFFFFF" w:themeColor="background1"/>
                                            <w:sz w:val="26"/>
                                            <w:szCs w:val="26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props3d w14:extrusionH="57150" w14:contourW="0" w14:prstMaterial="matte">
                                              <w14:bevelT w14:w="63500" w14:h="12700" w14:prst="angle"/>
                                              <w14:contourClr>
                                                <w14:schemeClr w14:val="bg1">
                                                  <w14:lumMod w14:val="65000"/>
                                                </w14:schemeClr>
                                              </w14:contourClr>
                                            </w14:props3d>
                                          </w:rPr>
                                        </w:pPr>
                                        <w:r w:rsidRPr="00904B96">
                                          <w:rPr>
                                            <w:rFonts w:ascii="Footlight MT Light" w:hAnsi="Footlight MT Light"/>
                                            <w:b/>
                                            <w:noProof/>
                                            <w:color w:val="FFFFFF" w:themeColor="background1"/>
                                            <w:sz w:val="26"/>
                                            <w:szCs w:val="26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props3d w14:extrusionH="57150" w14:contourW="0" w14:prstMaterial="matte">
                                              <w14:bevelT w14:w="63500" w14:h="12700" w14:prst="angle"/>
                                              <w14:contourClr>
                                                <w14:schemeClr w14:val="bg1">
                                                  <w14:lumMod w14:val="65000"/>
                                                </w14:schemeClr>
                                              </w14:contourClr>
                                            </w14:props3d>
                                          </w:rPr>
                                          <w:t>A learning preference test is a test that shows studenst how they learn best!</w:t>
                                        </w:r>
                                      </w:p>
                                      <w:p w:rsidR="00C75A58" w:rsidRPr="00904B96" w:rsidRDefault="00C75A58" w:rsidP="00C75A58">
                                        <w:pPr>
                                          <w:pStyle w:val="ListParagraph"/>
                                          <w:spacing w:after="0"/>
                                          <w:rPr>
                                            <w:rFonts w:ascii="Footlight MT Light" w:hAnsi="Footlight MT Light"/>
                                            <w:b/>
                                            <w:noProof/>
                                            <w:color w:val="FFFFFF" w:themeColor="background1"/>
                                            <w:sz w:val="26"/>
                                            <w:szCs w:val="26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props3d w14:extrusionH="57150" w14:contourW="0" w14:prstMaterial="matte">
                                              <w14:bevelT w14:w="63500" w14:h="12700" w14:prst="angle"/>
                                              <w14:contourClr>
                                                <w14:schemeClr w14:val="bg1">
                                                  <w14:lumMod w14:val="65000"/>
                                                </w14:schemeClr>
                                              </w14:contourClr>
                                            </w14:props3d>
                                          </w:rPr>
                                        </w:pPr>
                                      </w:p>
                                      <w:p w:rsidR="00C75A58" w:rsidRPr="00904B96" w:rsidRDefault="00C75A58" w:rsidP="00C75A58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spacing w:after="0"/>
                                          <w:rPr>
                                            <w:rFonts w:ascii="Footlight MT Light" w:hAnsi="Footlight MT Light"/>
                                            <w:b/>
                                            <w:noProof/>
                                            <w:color w:val="FFFFFF" w:themeColor="background1"/>
                                            <w:sz w:val="26"/>
                                            <w:szCs w:val="26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props3d w14:extrusionH="57150" w14:contourW="0" w14:prstMaterial="matte">
                                              <w14:bevelT w14:w="63500" w14:h="12700" w14:prst="angle"/>
                                              <w14:contourClr>
                                                <w14:schemeClr w14:val="bg1">
                                                  <w14:lumMod w14:val="65000"/>
                                                </w14:schemeClr>
                                              </w14:contourClr>
                                            </w14:props3d>
                                          </w:rPr>
                                        </w:pPr>
                                        <w:r w:rsidRPr="00904B96">
                                          <w:rPr>
                                            <w:rFonts w:ascii="Footlight MT Light" w:hAnsi="Footlight MT Light"/>
                                            <w:b/>
                                            <w:noProof/>
                                            <w:color w:val="FFFFFF" w:themeColor="background1"/>
                                            <w:sz w:val="26"/>
                                            <w:szCs w:val="26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props3d w14:extrusionH="57150" w14:contourW="0" w14:prstMaterial="matte">
                                              <w14:bevelT w14:w="63500" w14:h="12700" w14:prst="angle"/>
                                              <w14:contourClr>
                                                <w14:schemeClr w14:val="bg1">
                                                  <w14:lumMod w14:val="65000"/>
                                                </w14:schemeClr>
                                              </w14:contourClr>
                                            </w14:props3d>
                                          </w:rPr>
                                          <w:t>It analyzes each student’s unique skills</w:t>
                                        </w:r>
                                        <w:r w:rsidR="00904B96" w:rsidRPr="00904B96">
                                          <w:rPr>
                                            <w:rFonts w:ascii="Footlight MT Light" w:hAnsi="Footlight MT Light"/>
                                            <w:b/>
                                            <w:noProof/>
                                            <w:color w:val="FFFFFF" w:themeColor="background1"/>
                                            <w:sz w:val="26"/>
                                            <w:szCs w:val="26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props3d w14:extrusionH="57150" w14:contourW="0" w14:prstMaterial="matte">
                                              <w14:bevelT w14:w="63500" w14:h="12700" w14:prst="angle"/>
                                              <w14:contourClr>
                                                <w14:schemeClr w14:val="bg1">
                                                  <w14:lumMod w14:val="65000"/>
                                                </w14:schemeClr>
                                              </w14:contourClr>
                                            </w14:props3d>
                                          </w:rPr>
                                          <w:t xml:space="preserve"> to supply the best fit learning style</w:t>
                                        </w:r>
                                        <w:r w:rsidRPr="00904B96">
                                          <w:rPr>
                                            <w:rFonts w:ascii="Footlight MT Light" w:hAnsi="Footlight MT Light"/>
                                            <w:b/>
                                            <w:noProof/>
                                            <w:color w:val="FFFFFF" w:themeColor="background1"/>
                                            <w:sz w:val="26"/>
                                            <w:szCs w:val="26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props3d w14:extrusionH="57150" w14:contourW="0" w14:prstMaterial="matte">
                                              <w14:bevelT w14:w="63500" w14:h="12700" w14:prst="angle"/>
                                              <w14:contourClr>
                                                <w14:schemeClr w14:val="bg1">
                                                  <w14:lumMod w14:val="65000"/>
                                                </w14:schemeClr>
                                              </w14:contourClr>
                                            </w14:props3d>
                                          </w:rPr>
                                          <w:t>.</w:t>
                                        </w:r>
                                      </w:p>
                                      <w:p w:rsidR="00C75A58" w:rsidRPr="00904B96" w:rsidRDefault="00C75A58" w:rsidP="00C75A58">
                                        <w:pPr>
                                          <w:pStyle w:val="ListParagraph"/>
                                          <w:rPr>
                                            <w:rFonts w:ascii="Footlight MT Light" w:hAnsi="Footlight MT Light"/>
                                            <w:b/>
                                            <w:noProof/>
                                            <w:color w:val="FFFFFF" w:themeColor="background1"/>
                                            <w:sz w:val="26"/>
                                            <w:szCs w:val="26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props3d w14:extrusionH="57150" w14:contourW="0" w14:prstMaterial="matte">
                                              <w14:bevelT w14:w="63500" w14:h="12700" w14:prst="angle"/>
                                              <w14:contourClr>
                                                <w14:schemeClr w14:val="bg1">
                                                  <w14:lumMod w14:val="65000"/>
                                                </w14:schemeClr>
                                              </w14:contourClr>
                                            </w14:props3d>
                                          </w:rPr>
                                        </w:pPr>
                                      </w:p>
                                      <w:p w:rsidR="00C75A58" w:rsidRPr="00904B96" w:rsidRDefault="00C75A58" w:rsidP="00C75A58">
                                        <w:pPr>
                                          <w:pStyle w:val="ListParagraph"/>
                                          <w:spacing w:after="0"/>
                                          <w:rPr>
                                            <w:rFonts w:ascii="Footlight MT Light" w:hAnsi="Footlight MT Light"/>
                                            <w:b/>
                                            <w:noProof/>
                                            <w:color w:val="FFFFFF" w:themeColor="background1"/>
                                            <w:sz w:val="26"/>
                                            <w:szCs w:val="26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props3d w14:extrusionH="57150" w14:contourW="0" w14:prstMaterial="matte">
                                              <w14:bevelT w14:w="63500" w14:h="12700" w14:prst="angle"/>
                                              <w14:contourClr>
                                                <w14:schemeClr w14:val="bg1">
                                                  <w14:lumMod w14:val="65000"/>
                                                </w14:schemeClr>
                                              </w14:contourClr>
                                            </w14:props3d>
                                          </w:rPr>
                                        </w:pPr>
                                      </w:p>
                                      <w:p w:rsidR="00C75A58" w:rsidRPr="00904B96" w:rsidRDefault="00C75A58" w:rsidP="00C75A58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spacing w:after="0"/>
                                          <w:rPr>
                                            <w:rFonts w:ascii="Footlight MT Light" w:hAnsi="Footlight MT Light"/>
                                            <w:b/>
                                            <w:noProof/>
                                            <w:color w:val="FFFFFF" w:themeColor="background1"/>
                                            <w:sz w:val="26"/>
                                            <w:szCs w:val="26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props3d w14:extrusionH="57150" w14:contourW="0" w14:prstMaterial="matte">
                                              <w14:bevelT w14:w="63500" w14:h="12700" w14:prst="angle"/>
                                              <w14:contourClr>
                                                <w14:schemeClr w14:val="bg1">
                                                  <w14:lumMod w14:val="65000"/>
                                                </w14:schemeClr>
                                              </w14:contourClr>
                                            </w14:props3d>
                                          </w:rPr>
                                        </w:pPr>
                                        <w:r w:rsidRPr="00904B96">
                                          <w:rPr>
                                            <w:rFonts w:ascii="Footlight MT Light" w:hAnsi="Footlight MT Light"/>
                                            <w:b/>
                                            <w:noProof/>
                                            <w:color w:val="FFFFFF" w:themeColor="background1"/>
                                            <w:sz w:val="26"/>
                                            <w:szCs w:val="26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props3d w14:extrusionH="57150" w14:contourW="0" w14:prstMaterial="matte">
                                              <w14:bevelT w14:w="63500" w14:h="12700" w14:prst="angle"/>
                                              <w14:contourClr>
                                                <w14:schemeClr w14:val="bg1">
                                                  <w14:lumMod w14:val="65000"/>
                                                </w14:schemeClr>
                                              </w14:contourClr>
                                            </w14:props3d>
                                          </w:rPr>
                                          <w:t>The test identifies the best methods for students to use to understand concepts in the classroom.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  <a:scene3d>
                                      <a:camera prst="orthographicFront"/>
                                      <a:lightRig rig="harsh" dir="t"/>
                                    </a:scene3d>
                                    <a:sp3d extrusionH="57150" prstMaterial="matte">
                                      <a:bevelT w="63500" h="12700" prst="angle"/>
                                      <a:contourClr>
                                        <a:schemeClr val="bg1">
                                          <a:lumMod val="65000"/>
                                        </a:schemeClr>
                                      </a:contourClr>
                                    </a:sp3d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3AA3A2C" id="Text Box 29" o:spid="_x0000_s1030" type="#_x0000_t202" style="position:absolute;margin-left:3pt;margin-top:15pt;width:169.75pt;height:33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" filled="f" stroked="f">
                            <v:textbox>
                              <w:txbxContent>
                                <w:p w:rsidR="00C75A58" w:rsidRPr="00904B96" w:rsidRDefault="00C75A58" w:rsidP="00C75A58">
                                  <w:pPr>
                                    <w:spacing w:after="0"/>
                                    <w:jc w:val="center"/>
                                    <w:rPr>
                                      <w:rFonts w:ascii="Footlight MT Light" w:hAnsi="Footlight MT Light"/>
                                      <w:b/>
                                      <w:noProof/>
                                      <w:color w:val="92D050" w:themeColor="accent3"/>
                                      <w:sz w:val="36"/>
                                      <w:szCs w:val="2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904B96">
                                    <w:rPr>
                                      <w:rFonts w:ascii="Footlight MT Light" w:hAnsi="Footlight MT Light"/>
                                      <w:b/>
                                      <w:noProof/>
                                      <w:color w:val="92D050" w:themeColor="accent3"/>
                                      <w:sz w:val="36"/>
                                      <w:szCs w:val="2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What is a learning preference test?</w:t>
                                  </w:r>
                                </w:p>
                                <w:p w:rsidR="00C75A58" w:rsidRDefault="00C75A58" w:rsidP="00C75A58">
                                  <w:pPr>
                                    <w:spacing w:after="0"/>
                                    <w:rPr>
                                      <w:rFonts w:ascii="Footlight MT Light" w:hAnsi="Footlight MT Light"/>
                                      <w:b/>
                                      <w:noProof/>
                                      <w:color w:val="00B0F0"/>
                                      <w:sz w:val="26"/>
                                      <w:szCs w:val="2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  <w:p w:rsidR="00C75A58" w:rsidRPr="00904B96" w:rsidRDefault="00C75A58" w:rsidP="00C75A58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spacing w:after="0"/>
                                    <w:rPr>
                                      <w:rFonts w:ascii="Footlight MT Light" w:hAnsi="Footlight MT Light"/>
                                      <w:b/>
                                      <w:noProof/>
                                      <w:color w:val="FFFFFF" w:themeColor="background1"/>
                                      <w:sz w:val="26"/>
                                      <w:szCs w:val="2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904B96">
                                    <w:rPr>
                                      <w:rFonts w:ascii="Footlight MT Light" w:hAnsi="Footlight MT Light"/>
                                      <w:b/>
                                      <w:noProof/>
                                      <w:color w:val="FFFFFF" w:themeColor="background1"/>
                                      <w:sz w:val="26"/>
                                      <w:szCs w:val="2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A learning preference test is a test that shows studenst how they learn best!</w:t>
                                  </w:r>
                                </w:p>
                                <w:p w:rsidR="00C75A58" w:rsidRPr="00904B96" w:rsidRDefault="00C75A58" w:rsidP="00C75A58">
                                  <w:pPr>
                                    <w:pStyle w:val="ListParagraph"/>
                                    <w:spacing w:after="0"/>
                                    <w:rPr>
                                      <w:rFonts w:ascii="Footlight MT Light" w:hAnsi="Footlight MT Light"/>
                                      <w:b/>
                                      <w:noProof/>
                                      <w:color w:val="FFFFFF" w:themeColor="background1"/>
                                      <w:sz w:val="26"/>
                                      <w:szCs w:val="2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  <w:p w:rsidR="00C75A58" w:rsidRPr="00904B96" w:rsidRDefault="00C75A58" w:rsidP="00C75A58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spacing w:after="0"/>
                                    <w:rPr>
                                      <w:rFonts w:ascii="Footlight MT Light" w:hAnsi="Footlight MT Light"/>
                                      <w:b/>
                                      <w:noProof/>
                                      <w:color w:val="FFFFFF" w:themeColor="background1"/>
                                      <w:sz w:val="26"/>
                                      <w:szCs w:val="2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904B96">
                                    <w:rPr>
                                      <w:rFonts w:ascii="Footlight MT Light" w:hAnsi="Footlight MT Light"/>
                                      <w:b/>
                                      <w:noProof/>
                                      <w:color w:val="FFFFFF" w:themeColor="background1"/>
                                      <w:sz w:val="26"/>
                                      <w:szCs w:val="2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It analyzes each student’s unique skills</w:t>
                                  </w:r>
                                  <w:r w:rsidR="00904B96" w:rsidRPr="00904B96">
                                    <w:rPr>
                                      <w:rFonts w:ascii="Footlight MT Light" w:hAnsi="Footlight MT Light"/>
                                      <w:b/>
                                      <w:noProof/>
                                      <w:color w:val="FFFFFF" w:themeColor="background1"/>
                                      <w:sz w:val="26"/>
                                      <w:szCs w:val="2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to supply the best fit learning style</w:t>
                                  </w:r>
                                  <w:r w:rsidRPr="00904B96">
                                    <w:rPr>
                                      <w:rFonts w:ascii="Footlight MT Light" w:hAnsi="Footlight MT Light"/>
                                      <w:b/>
                                      <w:noProof/>
                                      <w:color w:val="FFFFFF" w:themeColor="background1"/>
                                      <w:sz w:val="26"/>
                                      <w:szCs w:val="2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.</w:t>
                                  </w:r>
                                </w:p>
                                <w:p w:rsidR="00C75A58" w:rsidRPr="00904B96" w:rsidRDefault="00C75A58" w:rsidP="00C75A58">
                                  <w:pPr>
                                    <w:pStyle w:val="ListParagraph"/>
                                    <w:rPr>
                                      <w:rFonts w:ascii="Footlight MT Light" w:hAnsi="Footlight MT Light"/>
                                      <w:b/>
                                      <w:noProof/>
                                      <w:color w:val="FFFFFF" w:themeColor="background1"/>
                                      <w:sz w:val="26"/>
                                      <w:szCs w:val="2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  <w:p w:rsidR="00C75A58" w:rsidRPr="00904B96" w:rsidRDefault="00C75A58" w:rsidP="00C75A58">
                                  <w:pPr>
                                    <w:pStyle w:val="ListParagraph"/>
                                    <w:spacing w:after="0"/>
                                    <w:rPr>
                                      <w:rFonts w:ascii="Footlight MT Light" w:hAnsi="Footlight MT Light"/>
                                      <w:b/>
                                      <w:noProof/>
                                      <w:color w:val="FFFFFF" w:themeColor="background1"/>
                                      <w:sz w:val="26"/>
                                      <w:szCs w:val="2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  <w:p w:rsidR="00C75A58" w:rsidRPr="00904B96" w:rsidRDefault="00C75A58" w:rsidP="00C75A58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spacing w:after="0"/>
                                    <w:rPr>
                                      <w:rFonts w:ascii="Footlight MT Light" w:hAnsi="Footlight MT Light"/>
                                      <w:b/>
                                      <w:noProof/>
                                      <w:color w:val="FFFFFF" w:themeColor="background1"/>
                                      <w:sz w:val="26"/>
                                      <w:szCs w:val="2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904B96">
                                    <w:rPr>
                                      <w:rFonts w:ascii="Footlight MT Light" w:hAnsi="Footlight MT Light"/>
                                      <w:b/>
                                      <w:noProof/>
                                      <w:color w:val="FFFFFF" w:themeColor="background1"/>
                                      <w:sz w:val="26"/>
                                      <w:szCs w:val="2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The test identifies the best methods for students to use to understand concepts in the classroom.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541282" w:rsidRPr="00541282" w:rsidRDefault="00C75A58" w:rsidP="00541282">
                  <w:r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 wp14:anchorId="1D243463" wp14:editId="10FA7623">
                            <wp:simplePos x="0" y="0"/>
                            <wp:positionH relativeFrom="column">
                              <wp:posOffset>417636</wp:posOffset>
                            </wp:positionH>
                            <wp:positionV relativeFrom="paragraph">
                              <wp:posOffset>129430</wp:posOffset>
                            </wp:positionV>
                            <wp:extent cx="1812290" cy="3800475"/>
                            <wp:effectExtent l="0" t="0" r="0" b="635"/>
                            <wp:wrapNone/>
                            <wp:docPr id="28" name="Text Box 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812290" cy="3800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E94039" w:rsidRPr="00C75A58" w:rsidRDefault="00E94039" w:rsidP="00E94039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noProof/>
                                            <w:color w:val="00B0F0"/>
                                            <w:sz w:val="14"/>
                                            <w:szCs w:val="72"/>
    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D243463" id="Text Box 28" o:spid="_x0000_s1031" type="#_x0000_t202" style="position:absolute;margin-left:32.9pt;margin-top:10.2pt;width:142.7pt;height:299.25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" filled="f" stroked="f">
                            <v:textbox style="mso-fit-shape-to-text:t">
                              <w:txbxContent>
                                <w:p w:rsidR="00E94039" w:rsidRPr="00C75A58" w:rsidRDefault="00E94039" w:rsidP="00E94039">
                                  <w:pPr>
                                    <w:spacing w:after="0"/>
                                    <w:jc w:val="center"/>
                                    <w:rPr>
                                      <w:noProof/>
                                      <w:color w:val="00B0F0"/>
                                      <w:sz w:val="14"/>
                                      <w:szCs w:val="72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541282" w:rsidRPr="00541282" w:rsidRDefault="00541282" w:rsidP="00541282"/>
                <w:p w:rsidR="00541282" w:rsidRPr="00541282" w:rsidRDefault="00541282" w:rsidP="00541282"/>
                <w:p w:rsidR="00541282" w:rsidRPr="00541282" w:rsidRDefault="00541282" w:rsidP="00541282"/>
                <w:p w:rsidR="008D77A8" w:rsidRPr="00541282" w:rsidRDefault="008D77A8" w:rsidP="00541282"/>
              </w:tc>
              <w:tc>
                <w:tcPr>
                  <w:tcW w:w="360" w:type="dxa"/>
                </w:tcPr>
                <w:p w:rsidR="008D77A8" w:rsidRDefault="00541282">
                  <w:r>
                    <w:tab/>
                  </w:r>
                </w:p>
              </w:tc>
            </w:tr>
            <w:tr w:rsidR="008D77A8">
              <w:trPr>
                <w:gridAfter w:val="1"/>
                <w:wAfter w:w="360" w:type="dxa"/>
                <w:trHeight w:hRule="exact" w:val="504"/>
              </w:trPr>
              <w:tc>
                <w:tcPr>
                  <w:tcW w:w="5000" w:type="pct"/>
                  <w:shd w:val="clear" w:color="auto" w:fill="381850" w:themeFill="accent1" w:themeFillShade="80"/>
                </w:tcPr>
                <w:p w:rsidR="008D77A8" w:rsidRDefault="008D77A8"/>
              </w:tc>
            </w:tr>
            <w:tr w:rsidR="008D77A8">
              <w:trPr>
                <w:gridAfter w:val="1"/>
                <w:wAfter w:w="360" w:type="dxa"/>
                <w:trHeight w:hRule="exact" w:val="216"/>
              </w:trPr>
              <w:tc>
                <w:tcPr>
                  <w:tcW w:w="5000" w:type="pct"/>
                </w:tcPr>
                <w:p w:rsidR="008D77A8" w:rsidRDefault="008D77A8"/>
              </w:tc>
            </w:tr>
            <w:tr w:rsidR="008D77A8">
              <w:trPr>
                <w:gridAfter w:val="1"/>
                <w:wAfter w:w="360" w:type="dxa"/>
                <w:trHeight w:hRule="exact" w:val="216"/>
              </w:trPr>
              <w:tc>
                <w:tcPr>
                  <w:tcW w:w="5000" w:type="pct"/>
                  <w:shd w:val="clear" w:color="auto" w:fill="381850" w:themeFill="accent1" w:themeFillShade="80"/>
                </w:tcPr>
                <w:p w:rsidR="008D77A8" w:rsidRDefault="008D77A8"/>
              </w:tc>
            </w:tr>
          </w:tbl>
          <w:p w:rsidR="008D77A8" w:rsidRDefault="008D77A8"/>
        </w:tc>
        <w:tc>
          <w:tcPr>
            <w:tcW w:w="724" w:type="dxa"/>
          </w:tcPr>
          <w:p w:rsidR="008D77A8" w:rsidRDefault="008D77A8"/>
        </w:tc>
        <w:tc>
          <w:tcPr>
            <w:tcW w:w="502" w:type="dxa"/>
          </w:tcPr>
          <w:p w:rsidR="006E2428" w:rsidRDefault="006E2428"/>
          <w:p w:rsidR="006E2428" w:rsidRPr="006E2428" w:rsidRDefault="006E2428" w:rsidP="006E2428"/>
          <w:p w:rsidR="006E2428" w:rsidRPr="006E2428" w:rsidRDefault="006E2428" w:rsidP="006E2428"/>
          <w:p w:rsidR="006E2428" w:rsidRPr="006E2428" w:rsidRDefault="006E2428" w:rsidP="006E2428"/>
          <w:p w:rsidR="006E2428" w:rsidRPr="006E2428" w:rsidRDefault="006E2428" w:rsidP="006E2428"/>
          <w:p w:rsidR="006E2428" w:rsidRPr="006E2428" w:rsidRDefault="006E2428" w:rsidP="006E2428"/>
          <w:p w:rsidR="006E2428" w:rsidRPr="006E2428" w:rsidRDefault="006E2428" w:rsidP="006E2428"/>
          <w:p w:rsidR="006E2428" w:rsidRPr="006E2428" w:rsidRDefault="006E2428" w:rsidP="006E2428"/>
          <w:p w:rsidR="006E2428" w:rsidRPr="006E2428" w:rsidRDefault="006E2428" w:rsidP="006E2428"/>
          <w:p w:rsidR="006E2428" w:rsidRDefault="006E2428" w:rsidP="006E2428"/>
          <w:p w:rsidR="008D77A8" w:rsidRPr="006E2428" w:rsidRDefault="008D77A8" w:rsidP="006E2428"/>
        </w:tc>
        <w:tc>
          <w:tcPr>
            <w:tcW w:w="4815" w:type="dxa"/>
          </w:tcPr>
          <w:p w:rsidR="008F38FD" w:rsidRDefault="008F38FD"/>
          <w:p w:rsidR="008F38FD" w:rsidRDefault="008F38FD"/>
          <w:p w:rsidR="008F38FD" w:rsidRDefault="008F38FD"/>
          <w:p w:rsidR="008F38FD" w:rsidRDefault="008F38FD"/>
          <w:p w:rsidR="008F38FD" w:rsidRDefault="008F38FD">
            <w:r>
              <w:rPr>
                <w:noProof/>
                <w:color w:val="0000FF"/>
                <w:lang w:eastAsia="en-US"/>
              </w:rPr>
              <w:drawing>
                <wp:inline distT="0" distB="0" distL="0" distR="0" wp14:anchorId="259B655B" wp14:editId="558C195E">
                  <wp:extent cx="2612134" cy="1192696"/>
                  <wp:effectExtent l="0" t="0" r="0" b="7620"/>
                  <wp:docPr id="13" name="irc_mi" descr="Image result for dr seuss it is better to know how to learn than to know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dr seuss it is better to know how to learn than to know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135" cy="119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38FD" w:rsidRDefault="008F38FD"/>
          <w:p w:rsidR="006E2428" w:rsidRDefault="008F38FD">
            <w:r>
              <w:rPr>
                <w:noProof/>
                <w:color w:val="0000FF"/>
                <w:lang w:eastAsia="en-US"/>
              </w:rPr>
              <w:drawing>
                <wp:inline distT="0" distB="0" distL="0" distR="0" wp14:anchorId="39D777B4" wp14:editId="1A180038">
                  <wp:extent cx="3044611" cy="2282024"/>
                  <wp:effectExtent l="0" t="0" r="3810" b="4445"/>
                  <wp:docPr id="12" name="irc_mi" descr="Image result for learnin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learnin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291" cy="2284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" w:type="dxa"/>
          </w:tcPr>
          <w:p w:rsidR="008D77A8" w:rsidRDefault="008D77A8">
            <w:bookmarkStart w:id="0" w:name="_GoBack"/>
            <w:bookmarkEnd w:id="0"/>
          </w:p>
        </w:tc>
        <w:tc>
          <w:tcPr>
            <w:tcW w:w="3900" w:type="dxa"/>
          </w:tcPr>
          <w:tbl>
            <w:tblPr>
              <w:tblStyle w:val="HostTable"/>
              <w:tblW w:w="5000" w:type="pct"/>
              <w:tblLayout w:type="fixed"/>
              <w:tblLook w:val="04A0" w:firstRow="1" w:lastRow="0" w:firstColumn="1" w:lastColumn="0" w:noHBand="0" w:noVBand="1"/>
              <w:tblCaption w:val="Layout table"/>
            </w:tblPr>
            <w:tblGrid>
              <w:gridCol w:w="3880"/>
              <w:gridCol w:w="20"/>
            </w:tblGrid>
            <w:tr w:rsidR="008D77A8">
              <w:trPr>
                <w:gridAfter w:val="1"/>
                <w:wAfter w:w="360" w:type="dxa"/>
                <w:trHeight w:hRule="exact" w:val="3312"/>
              </w:trPr>
              <w:tc>
                <w:tcPr>
                  <w:tcW w:w="5000" w:type="pct"/>
                  <w:vAlign w:val="bottom"/>
                </w:tcPr>
                <w:p w:rsidR="008D77A8" w:rsidRPr="004E3297" w:rsidRDefault="00594A6D" w:rsidP="00594A6D">
                  <w:pPr>
                    <w:pStyle w:val="Title"/>
                    <w:jc w:val="center"/>
                    <w:rPr>
                      <w:rFonts w:ascii="Footlight MT Light" w:hAnsi="Footlight MT Light"/>
                      <w:color w:val="00B0F0"/>
                    </w:rPr>
                  </w:pPr>
                  <w:r w:rsidRPr="004E3297">
                    <w:rPr>
                      <w:rFonts w:ascii="Footlight MT Light" w:hAnsi="Footlight MT Light"/>
                      <w:color w:val="00B0F0"/>
                      <w:sz w:val="72"/>
                    </w:rPr>
                    <w:t>Learning in Style</w:t>
                  </w:r>
                </w:p>
                <w:p w:rsidR="008D77A8" w:rsidRPr="00594A6D" w:rsidRDefault="00594A6D" w:rsidP="00594A6D">
                  <w:pPr>
                    <w:pStyle w:val="Subtitle"/>
                    <w:rPr>
                      <w:rFonts w:ascii="Footlight MT Light" w:hAnsi="Footlight MT Light"/>
                    </w:rPr>
                  </w:pPr>
                  <w:r w:rsidRPr="00594A6D">
                    <w:rPr>
                      <w:rFonts w:ascii="Footlight MT Light" w:hAnsi="Footlight MT Light"/>
                      <w:sz w:val="32"/>
                    </w:rPr>
                    <w:t>What is your learning style?</w:t>
                  </w:r>
                </w:p>
              </w:tc>
            </w:tr>
            <w:tr w:rsidR="008D77A8">
              <w:trPr>
                <w:gridAfter w:val="1"/>
                <w:wAfter w:w="360" w:type="dxa"/>
                <w:trHeight w:hRule="exact" w:val="288"/>
              </w:trPr>
              <w:tc>
                <w:tcPr>
                  <w:tcW w:w="5000" w:type="pct"/>
                </w:tcPr>
                <w:p w:rsidR="008D77A8" w:rsidRDefault="008D77A8"/>
              </w:tc>
            </w:tr>
            <w:tr w:rsidR="008D77A8">
              <w:trPr>
                <w:trHeight w:hRule="exact" w:val="6624"/>
              </w:trPr>
              <w:tc>
                <w:tcPr>
                  <w:tcW w:w="5000" w:type="pct"/>
                </w:tcPr>
                <w:p w:rsidR="00A400D6" w:rsidRDefault="00594A6D">
                  <w:r>
                    <w:rPr>
                      <w:noProof/>
                      <w:color w:val="0000FF"/>
                      <w:lang w:eastAsia="en-US"/>
                    </w:rPr>
                    <w:drawing>
                      <wp:inline distT="0" distB="0" distL="0" distR="0" wp14:anchorId="25CD374B" wp14:editId="4CCEEEA5">
                        <wp:extent cx="2428875" cy="3743325"/>
                        <wp:effectExtent l="0" t="0" r="9525" b="9525"/>
                        <wp:docPr id="6" name="irc_mi" descr="Image result for learning">
                          <a:hlinkClick xmlns:a="http://schemas.openxmlformats.org/drawingml/2006/main" r:id="rId1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Image result for learning">
                                  <a:hlinkClick r:id="rId1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8875" cy="3743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D77A8" w:rsidRDefault="00A400D6" w:rsidP="00A400D6">
                  <w:pPr>
                    <w:tabs>
                      <w:tab w:val="left" w:pos="1021"/>
                    </w:tabs>
                    <w:jc w:val="center"/>
                    <w:rPr>
                      <w:rFonts w:ascii="Footlight MT Light" w:hAnsi="Footlight MT Light"/>
                      <w:color w:val="7030A0" w:themeColor="accent1"/>
                      <w:sz w:val="22"/>
                    </w:rPr>
                  </w:pPr>
                  <w:r w:rsidRPr="004E3297">
                    <w:rPr>
                      <w:rFonts w:ascii="Footlight MT Light" w:hAnsi="Footlight MT Light"/>
                      <w:color w:val="7030A0" w:themeColor="accent1"/>
                      <w:sz w:val="22"/>
                    </w:rPr>
                    <w:t>Use a learning inventory to identify your learning strengths!</w:t>
                  </w:r>
                </w:p>
                <w:p w:rsidR="00FC09DD" w:rsidRPr="00A400D6" w:rsidRDefault="00FC09DD" w:rsidP="00A400D6">
                  <w:pPr>
                    <w:tabs>
                      <w:tab w:val="left" w:pos="1021"/>
                    </w:tabs>
                    <w:jc w:val="center"/>
                    <w:rPr>
                      <w:rFonts w:ascii="Footlight MT Light" w:hAnsi="Footlight MT Light"/>
                    </w:rPr>
                  </w:pPr>
                  <w:r>
                    <w:rPr>
                      <w:rFonts w:ascii="Footlight MT Light" w:hAnsi="Footlight MT Light"/>
                      <w:color w:val="7030A0" w:themeColor="accent1"/>
                      <w:sz w:val="22"/>
                    </w:rPr>
                    <w:t>Kylee</w:t>
                  </w:r>
                </w:p>
              </w:tc>
              <w:tc>
                <w:tcPr>
                  <w:tcW w:w="360" w:type="dxa"/>
                </w:tcPr>
                <w:p w:rsidR="008D77A8" w:rsidRDefault="00A400D6">
                  <w:r>
                    <w:tab/>
                  </w:r>
                </w:p>
              </w:tc>
            </w:tr>
            <w:tr w:rsidR="008D77A8">
              <w:trPr>
                <w:gridAfter w:val="1"/>
                <w:wAfter w:w="360" w:type="dxa"/>
                <w:trHeight w:hRule="exact" w:val="216"/>
              </w:trPr>
              <w:tc>
                <w:tcPr>
                  <w:tcW w:w="5000" w:type="pct"/>
                </w:tcPr>
                <w:p w:rsidR="008D77A8" w:rsidRDefault="00FC09DD">
                  <w:r w:rsidRPr="00FC09DD">
                    <w:rPr>
                      <w:color w:val="DE10C1"/>
                    </w:rPr>
                    <w:t xml:space="preserve">Kylee </w:t>
                  </w:r>
                  <w:proofErr w:type="spellStart"/>
                  <w:r w:rsidRPr="00FC09DD">
                    <w:rPr>
                      <w:color w:val="DE10C1"/>
                    </w:rPr>
                    <w:t>Leingang</w:t>
                  </w:r>
                  <w:proofErr w:type="spellEnd"/>
                </w:p>
              </w:tc>
            </w:tr>
            <w:tr w:rsidR="008D77A8">
              <w:trPr>
                <w:gridAfter w:val="1"/>
                <w:wAfter w:w="360" w:type="dxa"/>
                <w:trHeight w:hRule="exact" w:val="360"/>
              </w:trPr>
              <w:tc>
                <w:tcPr>
                  <w:tcW w:w="5000" w:type="pct"/>
                  <w:shd w:val="clear" w:color="auto" w:fill="381850" w:themeFill="accent1" w:themeFillShade="80"/>
                </w:tcPr>
                <w:p w:rsidR="008D77A8" w:rsidRDefault="008D77A8"/>
              </w:tc>
            </w:tr>
          </w:tbl>
          <w:p w:rsidR="008D77A8" w:rsidRDefault="008D77A8"/>
        </w:tc>
      </w:tr>
    </w:tbl>
    <w:p w:rsidR="008D77A8" w:rsidRDefault="00594A6D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2E51E27F" wp14:editId="166AF4C9">
                <wp:simplePos x="0" y="0"/>
                <wp:positionH relativeFrom="column">
                  <wp:posOffset>2824162</wp:posOffset>
                </wp:positionH>
                <wp:positionV relativeFrom="page">
                  <wp:posOffset>0</wp:posOffset>
                </wp:positionV>
                <wp:extent cx="3378898" cy="7772400"/>
                <wp:effectExtent l="0" t="0" r="12065" b="19050"/>
                <wp:wrapNone/>
                <wp:docPr id="3" name="Fold guide lines" descr="Fold guide lines. Delete before printing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8898" cy="7772400"/>
                          <a:chOff x="-52393" y="0"/>
                          <a:chExt cx="3386248" cy="7772400"/>
                        </a:xfrm>
                      </wpg:grpSpPr>
                      <wps:wsp>
                        <wps:cNvPr id="1" name="Straight Connector 1"/>
                        <wps:cNvCnPr/>
                        <wps:spPr>
                          <a:xfrm>
                            <a:off x="-52393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Straight Connector 2"/>
                        <wps:cNvCnPr/>
                        <wps:spPr>
                          <a:xfrm>
                            <a:off x="3333855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F2B8A63" id="Fold guide lines" o:spid="_x0000_s1026" alt="Fold guide lines. Delete before printing." style="position:absolute;margin-left:222.35pt;margin-top:0;width:266.05pt;height:612pt;z-index:-251666432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">
                <v:line id="Straight Connector 1" o:spid="_x0000_s1027" style="position:absolute;visibility:visible;mso-wrap-style:square" from="-523,0" to="-523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TxI8AAAADaAAAADwAAAGRycy9kb3ducmV2LnhtbERPTYvCMBC9C/6HMIK3NV1BcatRVsHi&#10;oh509T40Y1ttJqWJtvvvjbDgaXi8z5ktWlOKB9WusKzgcxCBIE6tLjhTcPpdf0xAOI+ssbRMCv7I&#10;wWLe7cww1rbhAz2OPhMhhF2MCnLvq1hKl+Zk0A1sRRy4i60N+gDrTOoamxBuSjmMorE0WHBoyLGi&#10;VU7p7Xg3CtY/uN+OmuX4nOxWh2SUft2viVaq32u/pyA8tf4t/ndvdJgPr1deV8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jk8SPAAAAA2gAAAA8AAAAAAAAAAAAAAAAA&#10;oQIAAGRycy9kb3ducmV2LnhtbFBLBQYAAAAABAAEAPkAAACOAwAAAAA=&#10;" strokecolor="#d8d8d8 [2732]" strokeweight=".5pt">
                  <v:stroke joinstyle="miter"/>
                </v:line>
                <v:line id="Straight Connector 2" o:spid="_x0000_s1028" style="position:absolute;visibility:visible;mso-wrap-style:square" from="33338,0" to="33338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ZvVMIAAADaAAAADwAAAGRycy9kb3ducmV2LnhtbESPQYvCMBSE74L/ITzBm6YrKG41yipY&#10;dlEPunp/NM+22ryUJtruv98IgsdhZr5h5svWlOJBtSssK/gYRiCIU6sLzhScfjeDKQjnkTWWlknB&#10;HzlYLrqdOcbaNnygx9FnIkDYxagg976KpXRpTgbd0FbEwbvY2qAPss6krrEJcFPKURRNpMGCw0KO&#10;Fa1zSm/Hu1Gw+cH9dtysJudktz4k4/Tzfk20Uv1e+zUD4an17/Cr/a0VjOB5JdwA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DZvVMIAAADaAAAADwAAAAAAAAAAAAAA&#10;AAChAgAAZHJzL2Rvd25yZXYueG1sUEsFBgAAAAAEAAQA+QAAAJADAAAAAA==&#10;" strokecolor="#d8d8d8 [2732]" strokeweight=".5pt">
                  <v:stroke joinstyle="miter"/>
                </v:line>
                <w10:wrap anchory="page"/>
              </v:group>
            </w:pict>
          </mc:Fallback>
        </mc:AlternateContent>
      </w:r>
    </w:p>
    <w:tbl>
      <w:tblPr>
        <w:tblStyle w:val="HostTable"/>
        <w:tblW w:w="0" w:type="auto"/>
        <w:tblLayout w:type="fixed"/>
        <w:tblLook w:val="04A0" w:firstRow="1" w:lastRow="0" w:firstColumn="1" w:lastColumn="0" w:noHBand="0" w:noVBand="1"/>
        <w:tblCaption w:val="Layout table"/>
      </w:tblPr>
      <w:tblGrid>
        <w:gridCol w:w="5041"/>
        <w:gridCol w:w="4465"/>
        <w:gridCol w:w="865"/>
        <w:gridCol w:w="4029"/>
      </w:tblGrid>
      <w:tr w:rsidR="008D77A8" w:rsidRPr="00D43753">
        <w:trPr>
          <w:trHeight w:hRule="exact" w:val="10080"/>
        </w:trPr>
        <w:tc>
          <w:tcPr>
            <w:tcW w:w="5041" w:type="dxa"/>
          </w:tcPr>
          <w:tbl>
            <w:tblPr>
              <w:tblStyle w:val="HostTable"/>
              <w:tblW w:w="4902" w:type="dxa"/>
              <w:tblLayout w:type="fixed"/>
              <w:tblLook w:val="04A0" w:firstRow="1" w:lastRow="0" w:firstColumn="1" w:lastColumn="0" w:noHBand="0" w:noVBand="1"/>
              <w:tblCaption w:val="Layout table"/>
            </w:tblPr>
            <w:tblGrid>
              <w:gridCol w:w="4902"/>
            </w:tblGrid>
            <w:tr w:rsidR="008D77A8" w:rsidRPr="00ED4171" w:rsidTr="00641E63">
              <w:trPr>
                <w:trHeight w:hRule="exact" w:val="362"/>
              </w:trPr>
              <w:tc>
                <w:tcPr>
                  <w:tcW w:w="5000" w:type="pct"/>
                  <w:shd w:val="clear" w:color="auto" w:fill="381850" w:themeFill="accent1" w:themeFillShade="80"/>
                </w:tcPr>
                <w:p w:rsidR="00537108" w:rsidRPr="00ED4171" w:rsidRDefault="00537108" w:rsidP="00ED4171">
                  <w:pPr>
                    <w:pStyle w:val="ListParagraph"/>
                    <w:tabs>
                      <w:tab w:val="left" w:pos="450"/>
                    </w:tabs>
                    <w:spacing w:line="240" w:lineRule="auto"/>
                    <w:ind w:left="450" w:right="-449"/>
                    <w:rPr>
                      <w:color w:val="FFFFFF" w:themeColor="background1"/>
                      <w:sz w:val="10"/>
                    </w:rPr>
                  </w:pPr>
                </w:p>
              </w:tc>
            </w:tr>
          </w:tbl>
          <w:p w:rsidR="008D77A8" w:rsidRPr="00ED4171" w:rsidRDefault="00D43753" w:rsidP="00ED4171">
            <w:pPr>
              <w:spacing w:line="240" w:lineRule="auto"/>
              <w:rPr>
                <w:sz w:val="10"/>
              </w:rPr>
            </w:pPr>
            <w:r w:rsidRPr="00D43753">
              <w:rPr>
                <w:noProof/>
                <w:sz w:val="10"/>
                <w:lang w:eastAsia="en-US"/>
              </w:rPr>
              <mc:AlternateContent>
                <mc:Choice Requires="wps">
                  <w:drawing>
                    <wp:anchor distT="91440" distB="91440" distL="114300" distR="114300" simplePos="0" relativeHeight="251692032" behindDoc="0" locked="0" layoutInCell="1" allowOverlap="1" wp14:anchorId="203D83E9" wp14:editId="72FA40A8">
                      <wp:simplePos x="0" y="0"/>
                      <wp:positionH relativeFrom="page">
                        <wp:posOffset>3810</wp:posOffset>
                      </wp:positionH>
                      <wp:positionV relativeFrom="paragraph">
                        <wp:posOffset>274955</wp:posOffset>
                      </wp:positionV>
                      <wp:extent cx="2416810" cy="6177915"/>
                      <wp:effectExtent l="0" t="0" r="0" b="0"/>
                      <wp:wrapTopAndBottom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6810" cy="61779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3A16" w:rsidRDefault="001D3A16" w:rsidP="00D43753">
                                  <w:pPr>
                                    <w:pBdr>
                                      <w:top w:val="single" w:sz="24" w:space="8" w:color="7030A0" w:themeColor="accent1"/>
                                      <w:bottom w:val="single" w:sz="24" w:space="8" w:color="7030A0" w:themeColor="accent1"/>
                                    </w:pBdr>
                                    <w:spacing w:after="0"/>
                                    <w:rPr>
                                      <w:rFonts w:ascii="Footlight MT Light" w:hAnsi="Footlight MT Light"/>
                                      <w:b/>
                                      <w:iCs/>
                                      <w:color w:val="381850" w:themeColor="accent1" w:themeShade="80"/>
                                      <w:sz w:val="24"/>
                                    </w:rPr>
                                  </w:pPr>
                                </w:p>
                                <w:p w:rsidR="001D3A16" w:rsidRDefault="001D3A16" w:rsidP="00D43753">
                                  <w:pPr>
                                    <w:pBdr>
                                      <w:top w:val="single" w:sz="24" w:space="8" w:color="7030A0" w:themeColor="accent1"/>
                                      <w:bottom w:val="single" w:sz="24" w:space="8" w:color="7030A0" w:themeColor="accent1"/>
                                    </w:pBdr>
                                    <w:spacing w:after="0"/>
                                    <w:rPr>
                                      <w:rFonts w:ascii="Footlight MT Light" w:hAnsi="Footlight MT Light"/>
                                      <w:b/>
                                      <w:iCs/>
                                      <w:color w:val="381850" w:themeColor="accent1" w:themeShade="80"/>
                                      <w:sz w:val="24"/>
                                    </w:rPr>
                                  </w:pPr>
                                </w:p>
                                <w:p w:rsidR="001D3A16" w:rsidRDefault="001D3A16" w:rsidP="00D43753">
                                  <w:pPr>
                                    <w:pBdr>
                                      <w:top w:val="single" w:sz="24" w:space="8" w:color="7030A0" w:themeColor="accent1"/>
                                      <w:bottom w:val="single" w:sz="24" w:space="8" w:color="7030A0" w:themeColor="accent1"/>
                                    </w:pBdr>
                                    <w:spacing w:after="0"/>
                                    <w:rPr>
                                      <w:rFonts w:ascii="Footlight MT Light" w:hAnsi="Footlight MT Light"/>
                                      <w:b/>
                                      <w:iCs/>
                                      <w:color w:val="381850" w:themeColor="accent1" w:themeShade="80"/>
                                      <w:sz w:val="24"/>
                                    </w:rPr>
                                  </w:pPr>
                                </w:p>
                                <w:p w:rsidR="001D3A16" w:rsidRDefault="001D3A16" w:rsidP="00D43753">
                                  <w:pPr>
                                    <w:pBdr>
                                      <w:top w:val="single" w:sz="24" w:space="8" w:color="7030A0" w:themeColor="accent1"/>
                                      <w:bottom w:val="single" w:sz="24" w:space="8" w:color="7030A0" w:themeColor="accent1"/>
                                    </w:pBdr>
                                    <w:spacing w:after="0"/>
                                    <w:rPr>
                                      <w:rFonts w:ascii="Footlight MT Light" w:hAnsi="Footlight MT Light"/>
                                      <w:b/>
                                      <w:iCs/>
                                      <w:color w:val="381850" w:themeColor="accent1" w:themeShade="80"/>
                                      <w:sz w:val="24"/>
                                    </w:rPr>
                                  </w:pPr>
                                </w:p>
                                <w:p w:rsidR="00D43753" w:rsidRPr="001D3A16" w:rsidRDefault="00D43753" w:rsidP="00D43753">
                                  <w:pPr>
                                    <w:pBdr>
                                      <w:top w:val="single" w:sz="24" w:space="8" w:color="7030A0" w:themeColor="accent1"/>
                                      <w:bottom w:val="single" w:sz="24" w:space="8" w:color="7030A0" w:themeColor="accent1"/>
                                    </w:pBdr>
                                    <w:spacing w:after="0"/>
                                    <w:rPr>
                                      <w:rFonts w:ascii="Footlight MT Light" w:hAnsi="Footlight MT Light"/>
                                      <w:b/>
                                      <w:iCs/>
                                      <w:color w:val="DE10C1"/>
                                      <w:sz w:val="36"/>
                                    </w:rPr>
                                  </w:pPr>
                                  <w:r w:rsidRPr="001D3A16">
                                    <w:rPr>
                                      <w:rFonts w:ascii="Footlight MT Light" w:hAnsi="Footlight MT Light"/>
                                      <w:b/>
                                      <w:iCs/>
                                      <w:color w:val="DE10C1"/>
                                      <w:sz w:val="36"/>
                                    </w:rPr>
                                    <w:t>Student</w:t>
                                  </w:r>
                                  <w:r w:rsidR="00BB146A" w:rsidRPr="001D3A16">
                                    <w:rPr>
                                      <w:rFonts w:ascii="Footlight MT Light" w:hAnsi="Footlight MT Light"/>
                                      <w:b/>
                                      <w:iCs/>
                                      <w:color w:val="DE10C1"/>
                                      <w:sz w:val="36"/>
                                    </w:rPr>
                                    <w:t>s</w:t>
                                  </w:r>
                                  <w:r w:rsidRPr="001D3A16">
                                    <w:rPr>
                                      <w:rFonts w:ascii="Footlight MT Light" w:hAnsi="Footlight MT Light"/>
                                      <w:b/>
                                      <w:iCs/>
                                      <w:color w:val="DE10C1"/>
                                      <w:sz w:val="36"/>
                                    </w:rPr>
                                    <w:t>:</w:t>
                                  </w:r>
                                </w:p>
                                <w:p w:rsidR="00D43753" w:rsidRPr="001D3A16" w:rsidRDefault="00D43753" w:rsidP="00BB146A">
                                  <w:pPr>
                                    <w:pBdr>
                                      <w:top w:val="single" w:sz="24" w:space="8" w:color="7030A0" w:themeColor="accent1"/>
                                      <w:bottom w:val="single" w:sz="24" w:space="8" w:color="7030A0" w:themeColor="accent1"/>
                                    </w:pBdr>
                                    <w:spacing w:after="0"/>
                                    <w:ind w:left="720" w:hanging="720"/>
                                    <w:rPr>
                                      <w:rFonts w:ascii="Footlight MT Light" w:hAnsi="Footlight MT Light"/>
                                      <w:iCs/>
                                      <w:color w:val="381850" w:themeColor="accent1" w:themeShade="80"/>
                                      <w:sz w:val="24"/>
                                    </w:rPr>
                                  </w:pPr>
                                  <w:r w:rsidRPr="001D3A16">
                                    <w:rPr>
                                      <w:rFonts w:ascii="Footlight MT Light" w:hAnsi="Footlight MT Light"/>
                                      <w:iCs/>
                                      <w:color w:val="381850" w:themeColor="accent1" w:themeShade="80"/>
                                      <w:sz w:val="24"/>
                                    </w:rPr>
                                    <w:t>•</w:t>
                                  </w:r>
                                  <w:r w:rsidRPr="001D3A16">
                                    <w:rPr>
                                      <w:rFonts w:ascii="Footlight MT Light" w:hAnsi="Footlight MT Light"/>
                                      <w:iCs/>
                                      <w:color w:val="381850" w:themeColor="accent1" w:themeShade="80"/>
                                      <w:sz w:val="24"/>
                                    </w:rPr>
                                    <w:tab/>
                                  </w:r>
                                  <w:r w:rsidR="00BB146A" w:rsidRPr="001D3A16">
                                    <w:rPr>
                                      <w:rFonts w:ascii="Footlight MT Light" w:hAnsi="Footlight MT Light"/>
                                      <w:iCs/>
                                      <w:color w:val="381850" w:themeColor="accent1" w:themeShade="80"/>
                                      <w:sz w:val="24"/>
                                    </w:rPr>
                                    <w:t>These tests will show you your biggest strengths!</w:t>
                                  </w:r>
                                </w:p>
                                <w:p w:rsidR="00D43753" w:rsidRPr="001D3A16" w:rsidRDefault="00D43753" w:rsidP="00BB146A">
                                  <w:pPr>
                                    <w:pBdr>
                                      <w:top w:val="single" w:sz="24" w:space="8" w:color="7030A0" w:themeColor="accent1"/>
                                      <w:bottom w:val="single" w:sz="24" w:space="8" w:color="7030A0" w:themeColor="accent1"/>
                                    </w:pBdr>
                                    <w:spacing w:after="0"/>
                                    <w:ind w:left="720" w:hanging="720"/>
                                    <w:rPr>
                                      <w:rFonts w:ascii="Footlight MT Light" w:hAnsi="Footlight MT Light"/>
                                      <w:iCs/>
                                      <w:color w:val="381850" w:themeColor="accent1" w:themeShade="80"/>
                                      <w:sz w:val="24"/>
                                    </w:rPr>
                                  </w:pPr>
                                  <w:r w:rsidRPr="001D3A16">
                                    <w:rPr>
                                      <w:rFonts w:ascii="Footlight MT Light" w:hAnsi="Footlight MT Light"/>
                                      <w:iCs/>
                                      <w:color w:val="381850" w:themeColor="accent1" w:themeShade="80"/>
                                      <w:sz w:val="24"/>
                                    </w:rPr>
                                    <w:t>•</w:t>
                                  </w:r>
                                  <w:r w:rsidRPr="001D3A16">
                                    <w:rPr>
                                      <w:rFonts w:ascii="Footlight MT Light" w:hAnsi="Footlight MT Light"/>
                                      <w:iCs/>
                                      <w:color w:val="381850" w:themeColor="accent1" w:themeShade="80"/>
                                      <w:sz w:val="24"/>
                                    </w:rPr>
                                    <w:tab/>
                                  </w:r>
                                  <w:r w:rsidR="00BB146A" w:rsidRPr="001D3A16">
                                    <w:rPr>
                                      <w:rFonts w:ascii="Footlight MT Light" w:hAnsi="Footlight MT Light"/>
                                      <w:iCs/>
                                      <w:color w:val="381850" w:themeColor="accent1" w:themeShade="80"/>
                                      <w:sz w:val="24"/>
                                    </w:rPr>
                                    <w:t>You can use your strengths to improve your academic skills.</w:t>
                                  </w:r>
                                </w:p>
                                <w:p w:rsidR="00D43753" w:rsidRPr="001D3A16" w:rsidRDefault="00D43753" w:rsidP="00BB146A">
                                  <w:pPr>
                                    <w:pBdr>
                                      <w:top w:val="single" w:sz="24" w:space="8" w:color="7030A0" w:themeColor="accent1"/>
                                      <w:bottom w:val="single" w:sz="24" w:space="8" w:color="7030A0" w:themeColor="accent1"/>
                                    </w:pBdr>
                                    <w:spacing w:after="0"/>
                                    <w:ind w:left="720" w:hanging="720"/>
                                    <w:rPr>
                                      <w:rFonts w:ascii="Footlight MT Light" w:hAnsi="Footlight MT Light"/>
                                      <w:iCs/>
                                      <w:color w:val="381850" w:themeColor="accent1" w:themeShade="80"/>
                                      <w:sz w:val="24"/>
                                    </w:rPr>
                                  </w:pPr>
                                  <w:r w:rsidRPr="001D3A16">
                                    <w:rPr>
                                      <w:rFonts w:ascii="Footlight MT Light" w:hAnsi="Footlight MT Light"/>
                                      <w:iCs/>
                                      <w:color w:val="381850" w:themeColor="accent1" w:themeShade="80"/>
                                      <w:sz w:val="24"/>
                                    </w:rPr>
                                    <w:t>•</w:t>
                                  </w:r>
                                  <w:r w:rsidRPr="001D3A16">
                                    <w:rPr>
                                      <w:rFonts w:ascii="Footlight MT Light" w:hAnsi="Footlight MT Light"/>
                                      <w:iCs/>
                                      <w:color w:val="381850" w:themeColor="accent1" w:themeShade="80"/>
                                      <w:sz w:val="24"/>
                                    </w:rPr>
                                    <w:tab/>
                                  </w:r>
                                  <w:r w:rsidR="00BB146A" w:rsidRPr="001D3A16">
                                    <w:rPr>
                                      <w:rFonts w:ascii="Footlight MT Light" w:hAnsi="Footlight MT Light"/>
                                      <w:iCs/>
                                      <w:color w:val="381850" w:themeColor="accent1" w:themeShade="80"/>
                                      <w:sz w:val="24"/>
                                    </w:rPr>
                                    <w:t>The tests can identify certain learning styles to improve on.</w:t>
                                  </w:r>
                                </w:p>
                                <w:p w:rsidR="00D43753" w:rsidRPr="001D3A16" w:rsidRDefault="00D43753" w:rsidP="00BB146A">
                                  <w:pPr>
                                    <w:pBdr>
                                      <w:top w:val="single" w:sz="24" w:space="8" w:color="7030A0" w:themeColor="accent1"/>
                                      <w:bottom w:val="single" w:sz="24" w:space="8" w:color="7030A0" w:themeColor="accent1"/>
                                    </w:pBdr>
                                    <w:spacing w:after="0"/>
                                    <w:ind w:left="720" w:hanging="720"/>
                                    <w:rPr>
                                      <w:rFonts w:ascii="Footlight MT Light" w:hAnsi="Footlight MT Light"/>
                                      <w:iCs/>
                                      <w:color w:val="381850" w:themeColor="accent1" w:themeShade="80"/>
                                      <w:sz w:val="24"/>
                                    </w:rPr>
                                  </w:pPr>
                                  <w:r w:rsidRPr="001D3A16">
                                    <w:rPr>
                                      <w:rFonts w:ascii="Footlight MT Light" w:hAnsi="Footlight MT Light"/>
                                      <w:iCs/>
                                      <w:color w:val="381850" w:themeColor="accent1" w:themeShade="80"/>
                                      <w:sz w:val="24"/>
                                    </w:rPr>
                                    <w:t>•</w:t>
                                  </w:r>
                                  <w:r w:rsidRPr="001D3A16">
                                    <w:rPr>
                                      <w:rFonts w:ascii="Footlight MT Light" w:hAnsi="Footlight MT Light"/>
                                      <w:iCs/>
                                      <w:color w:val="381850" w:themeColor="accent1" w:themeShade="80"/>
                                      <w:sz w:val="24"/>
                                    </w:rPr>
                                    <w:tab/>
                                  </w:r>
                                  <w:r w:rsidR="00BB146A" w:rsidRPr="001D3A16">
                                    <w:rPr>
                                      <w:rFonts w:ascii="Footlight MT Light" w:hAnsi="Footlight MT Light"/>
                                      <w:iCs/>
                                      <w:color w:val="381850" w:themeColor="accent1" w:themeShade="80"/>
                                      <w:sz w:val="24"/>
                                    </w:rPr>
                                    <w:t>These strategies can help you achieve your goals!</w:t>
                                  </w:r>
                                </w:p>
                                <w:p w:rsidR="001D3A16" w:rsidRPr="00BB146A" w:rsidRDefault="001D3A16" w:rsidP="00BB146A">
                                  <w:pPr>
                                    <w:pBdr>
                                      <w:top w:val="single" w:sz="24" w:space="8" w:color="7030A0" w:themeColor="accent1"/>
                                      <w:bottom w:val="single" w:sz="24" w:space="8" w:color="7030A0" w:themeColor="accent1"/>
                                    </w:pBdr>
                                    <w:spacing w:after="0"/>
                                    <w:ind w:left="720" w:hanging="720"/>
                                    <w:rPr>
                                      <w:rFonts w:ascii="Footlight MT Light" w:hAnsi="Footlight MT Light"/>
                                      <w:iCs/>
                                      <w:color w:val="7030A0" w:themeColor="accent1"/>
                                      <w:sz w:val="24"/>
                                    </w:rPr>
                                  </w:pPr>
                                </w:p>
                                <w:p w:rsidR="00D43753" w:rsidRPr="001D3A16" w:rsidRDefault="00D43753" w:rsidP="00D43753">
                                  <w:pPr>
                                    <w:pBdr>
                                      <w:top w:val="single" w:sz="24" w:space="8" w:color="7030A0" w:themeColor="accent1"/>
                                      <w:bottom w:val="single" w:sz="24" w:space="8" w:color="7030A0" w:themeColor="accent1"/>
                                    </w:pBdr>
                                    <w:spacing w:after="0"/>
                                    <w:rPr>
                                      <w:rFonts w:ascii="Footlight MT Light" w:hAnsi="Footlight MT Light"/>
                                      <w:b/>
                                      <w:iCs/>
                                      <w:color w:val="DE10C1"/>
                                      <w:sz w:val="36"/>
                                    </w:rPr>
                                  </w:pPr>
                                  <w:r w:rsidRPr="001D3A16">
                                    <w:rPr>
                                      <w:rFonts w:ascii="Footlight MT Light" w:hAnsi="Footlight MT Light"/>
                                      <w:b/>
                                      <w:iCs/>
                                      <w:color w:val="DE10C1"/>
                                      <w:sz w:val="36"/>
                                    </w:rPr>
                                    <w:t>Teacher</w:t>
                                  </w:r>
                                  <w:r w:rsidR="001D3A16" w:rsidRPr="001D3A16">
                                    <w:rPr>
                                      <w:rFonts w:ascii="Footlight MT Light" w:hAnsi="Footlight MT Light"/>
                                      <w:b/>
                                      <w:iCs/>
                                      <w:color w:val="DE10C1"/>
                                      <w:sz w:val="36"/>
                                    </w:rPr>
                                    <w:t>s</w:t>
                                  </w:r>
                                  <w:r w:rsidRPr="001D3A16">
                                    <w:rPr>
                                      <w:rFonts w:ascii="Footlight MT Light" w:hAnsi="Footlight MT Light"/>
                                      <w:b/>
                                      <w:iCs/>
                                      <w:color w:val="DE10C1"/>
                                      <w:sz w:val="36"/>
                                    </w:rPr>
                                    <w:t>:</w:t>
                                  </w:r>
                                </w:p>
                                <w:p w:rsidR="00D43753" w:rsidRPr="001D3A16" w:rsidRDefault="00D43753" w:rsidP="001D3A16">
                                  <w:pPr>
                                    <w:pBdr>
                                      <w:top w:val="single" w:sz="24" w:space="8" w:color="7030A0" w:themeColor="accent1"/>
                                      <w:bottom w:val="single" w:sz="24" w:space="8" w:color="7030A0" w:themeColor="accent1"/>
                                    </w:pBdr>
                                    <w:spacing w:after="0"/>
                                    <w:ind w:left="720" w:hanging="720"/>
                                    <w:rPr>
                                      <w:rFonts w:ascii="Footlight MT Light" w:hAnsi="Footlight MT Light"/>
                                      <w:iCs/>
                                      <w:color w:val="381850" w:themeColor="accent1" w:themeShade="80"/>
                                      <w:sz w:val="24"/>
                                    </w:rPr>
                                  </w:pPr>
                                  <w:r w:rsidRPr="001D3A16">
                                    <w:rPr>
                                      <w:rFonts w:ascii="Footlight MT Light" w:hAnsi="Footlight MT Light"/>
                                      <w:iCs/>
                                      <w:color w:val="381850" w:themeColor="accent1" w:themeShade="80"/>
                                      <w:sz w:val="24"/>
                                    </w:rPr>
                                    <w:t>•</w:t>
                                  </w:r>
                                  <w:r w:rsidRPr="001D3A16">
                                    <w:rPr>
                                      <w:rFonts w:ascii="Footlight MT Light" w:hAnsi="Footlight MT Light"/>
                                      <w:iCs/>
                                      <w:color w:val="381850" w:themeColor="accent1" w:themeShade="80"/>
                                      <w:sz w:val="24"/>
                                    </w:rPr>
                                    <w:tab/>
                                  </w:r>
                                  <w:r w:rsidR="001D3A16">
                                    <w:rPr>
                                      <w:rFonts w:ascii="Footlight MT Light" w:hAnsi="Footlight MT Light"/>
                                      <w:iCs/>
                                      <w:color w:val="381850" w:themeColor="accent1" w:themeShade="80"/>
                                      <w:sz w:val="24"/>
                                    </w:rPr>
                                    <w:t>Use this information to gain a better understanding of your student’s strengths and weaknesses</w:t>
                                  </w:r>
                                  <w:r w:rsidRPr="001D3A16">
                                    <w:rPr>
                                      <w:rFonts w:ascii="Footlight MT Light" w:hAnsi="Footlight MT Light"/>
                                      <w:iCs/>
                                      <w:color w:val="381850" w:themeColor="accent1" w:themeShade="80"/>
                                      <w:sz w:val="24"/>
                                    </w:rPr>
                                    <w:t>.</w:t>
                                  </w:r>
                                </w:p>
                                <w:p w:rsidR="00D43753" w:rsidRPr="001D3A16" w:rsidRDefault="00D43753" w:rsidP="00D43753">
                                  <w:pPr>
                                    <w:pBdr>
                                      <w:top w:val="single" w:sz="24" w:space="8" w:color="7030A0" w:themeColor="accent1"/>
                                      <w:bottom w:val="single" w:sz="24" w:space="8" w:color="7030A0" w:themeColor="accent1"/>
                                    </w:pBdr>
                                    <w:spacing w:after="0"/>
                                    <w:rPr>
                                      <w:rFonts w:ascii="Footlight MT Light" w:hAnsi="Footlight MT Light"/>
                                      <w:iCs/>
                                      <w:color w:val="381850" w:themeColor="accent1" w:themeShade="80"/>
                                      <w:sz w:val="24"/>
                                    </w:rPr>
                                  </w:pPr>
                                </w:p>
                                <w:p w:rsidR="00D43753" w:rsidRPr="001D3A16" w:rsidRDefault="00D43753" w:rsidP="001D3A16">
                                  <w:pPr>
                                    <w:pBdr>
                                      <w:top w:val="single" w:sz="24" w:space="8" w:color="7030A0" w:themeColor="accent1"/>
                                      <w:bottom w:val="single" w:sz="24" w:space="8" w:color="7030A0" w:themeColor="accent1"/>
                                    </w:pBdr>
                                    <w:spacing w:after="0"/>
                                    <w:ind w:left="720" w:hanging="720"/>
                                    <w:rPr>
                                      <w:rFonts w:ascii="Footlight MT Light" w:hAnsi="Footlight MT Light"/>
                                      <w:iCs/>
                                      <w:color w:val="381850" w:themeColor="accent1" w:themeShade="80"/>
                                      <w:sz w:val="24"/>
                                    </w:rPr>
                                  </w:pPr>
                                  <w:r w:rsidRPr="001D3A16">
                                    <w:rPr>
                                      <w:rFonts w:ascii="Footlight MT Light" w:hAnsi="Footlight MT Light"/>
                                      <w:iCs/>
                                      <w:color w:val="381850" w:themeColor="accent1" w:themeShade="80"/>
                                      <w:sz w:val="24"/>
                                    </w:rPr>
                                    <w:t>•</w:t>
                                  </w:r>
                                  <w:r w:rsidRPr="001D3A16">
                                    <w:rPr>
                                      <w:rFonts w:ascii="Footlight MT Light" w:hAnsi="Footlight MT Light"/>
                                      <w:iCs/>
                                      <w:color w:val="381850" w:themeColor="accent1" w:themeShade="80"/>
                                      <w:sz w:val="24"/>
                                    </w:rPr>
                                    <w:tab/>
                                  </w:r>
                                  <w:r w:rsidR="001D3A16">
                                    <w:rPr>
                                      <w:rFonts w:ascii="Footlight MT Light" w:hAnsi="Footlight MT Light"/>
                                      <w:iCs/>
                                      <w:color w:val="381850" w:themeColor="accent1" w:themeShade="80"/>
                                      <w:sz w:val="24"/>
                                    </w:rPr>
                                    <w:t>Teachers may use the multiple different strategies provided after each inventory to enrich learning in their classroom.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D83E9" id="_x0000_s1032" type="#_x0000_t202" style="position:absolute;margin-left:.3pt;margin-top:21.65pt;width:190.3pt;height:486.45pt;z-index:25169203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" filled="f" stroked="f">
                      <v:textbox>
                        <w:txbxContent>
                          <w:p w:rsidR="001D3A16" w:rsidRDefault="001D3A16" w:rsidP="00D43753">
                            <w:pPr>
                              <w:pBdr>
                                <w:top w:val="single" w:sz="24" w:space="8" w:color="7030A0" w:themeColor="accent1"/>
                                <w:bottom w:val="single" w:sz="24" w:space="8" w:color="7030A0" w:themeColor="accent1"/>
                              </w:pBdr>
                              <w:spacing w:after="0"/>
                              <w:rPr>
                                <w:rFonts w:ascii="Footlight MT Light" w:hAnsi="Footlight MT Light"/>
                                <w:b/>
                                <w:iCs/>
                                <w:color w:val="381850" w:themeColor="accent1" w:themeShade="80"/>
                                <w:sz w:val="24"/>
                              </w:rPr>
                            </w:pPr>
                          </w:p>
                          <w:p w:rsidR="001D3A16" w:rsidRDefault="001D3A16" w:rsidP="00D43753">
                            <w:pPr>
                              <w:pBdr>
                                <w:top w:val="single" w:sz="24" w:space="8" w:color="7030A0" w:themeColor="accent1"/>
                                <w:bottom w:val="single" w:sz="24" w:space="8" w:color="7030A0" w:themeColor="accent1"/>
                              </w:pBdr>
                              <w:spacing w:after="0"/>
                              <w:rPr>
                                <w:rFonts w:ascii="Footlight MT Light" w:hAnsi="Footlight MT Light"/>
                                <w:b/>
                                <w:iCs/>
                                <w:color w:val="381850" w:themeColor="accent1" w:themeShade="80"/>
                                <w:sz w:val="24"/>
                              </w:rPr>
                            </w:pPr>
                          </w:p>
                          <w:p w:rsidR="001D3A16" w:rsidRDefault="001D3A16" w:rsidP="00D43753">
                            <w:pPr>
                              <w:pBdr>
                                <w:top w:val="single" w:sz="24" w:space="8" w:color="7030A0" w:themeColor="accent1"/>
                                <w:bottom w:val="single" w:sz="24" w:space="8" w:color="7030A0" w:themeColor="accent1"/>
                              </w:pBdr>
                              <w:spacing w:after="0"/>
                              <w:rPr>
                                <w:rFonts w:ascii="Footlight MT Light" w:hAnsi="Footlight MT Light"/>
                                <w:b/>
                                <w:iCs/>
                                <w:color w:val="381850" w:themeColor="accent1" w:themeShade="80"/>
                                <w:sz w:val="24"/>
                              </w:rPr>
                            </w:pPr>
                          </w:p>
                          <w:p w:rsidR="001D3A16" w:rsidRDefault="001D3A16" w:rsidP="00D43753">
                            <w:pPr>
                              <w:pBdr>
                                <w:top w:val="single" w:sz="24" w:space="8" w:color="7030A0" w:themeColor="accent1"/>
                                <w:bottom w:val="single" w:sz="24" w:space="8" w:color="7030A0" w:themeColor="accent1"/>
                              </w:pBdr>
                              <w:spacing w:after="0"/>
                              <w:rPr>
                                <w:rFonts w:ascii="Footlight MT Light" w:hAnsi="Footlight MT Light"/>
                                <w:b/>
                                <w:iCs/>
                                <w:color w:val="381850" w:themeColor="accent1" w:themeShade="80"/>
                                <w:sz w:val="24"/>
                              </w:rPr>
                            </w:pPr>
                          </w:p>
                          <w:p w:rsidR="00D43753" w:rsidRPr="001D3A16" w:rsidRDefault="00D43753" w:rsidP="00D43753">
                            <w:pPr>
                              <w:pBdr>
                                <w:top w:val="single" w:sz="24" w:space="8" w:color="7030A0" w:themeColor="accent1"/>
                                <w:bottom w:val="single" w:sz="24" w:space="8" w:color="7030A0" w:themeColor="accent1"/>
                              </w:pBdr>
                              <w:spacing w:after="0"/>
                              <w:rPr>
                                <w:rFonts w:ascii="Footlight MT Light" w:hAnsi="Footlight MT Light"/>
                                <w:b/>
                                <w:iCs/>
                                <w:color w:val="DE10C1"/>
                                <w:sz w:val="36"/>
                              </w:rPr>
                            </w:pPr>
                            <w:r w:rsidRPr="001D3A16">
                              <w:rPr>
                                <w:rFonts w:ascii="Footlight MT Light" w:hAnsi="Footlight MT Light"/>
                                <w:b/>
                                <w:iCs/>
                                <w:color w:val="DE10C1"/>
                                <w:sz w:val="36"/>
                              </w:rPr>
                              <w:t>Student</w:t>
                            </w:r>
                            <w:r w:rsidR="00BB146A" w:rsidRPr="001D3A16">
                              <w:rPr>
                                <w:rFonts w:ascii="Footlight MT Light" w:hAnsi="Footlight MT Light"/>
                                <w:b/>
                                <w:iCs/>
                                <w:color w:val="DE10C1"/>
                                <w:sz w:val="36"/>
                              </w:rPr>
                              <w:t>s</w:t>
                            </w:r>
                            <w:r w:rsidRPr="001D3A16">
                              <w:rPr>
                                <w:rFonts w:ascii="Footlight MT Light" w:hAnsi="Footlight MT Light"/>
                                <w:b/>
                                <w:iCs/>
                                <w:color w:val="DE10C1"/>
                                <w:sz w:val="36"/>
                              </w:rPr>
                              <w:t>:</w:t>
                            </w:r>
                          </w:p>
                          <w:p w:rsidR="00D43753" w:rsidRPr="001D3A16" w:rsidRDefault="00D43753" w:rsidP="00BB146A">
                            <w:pPr>
                              <w:pBdr>
                                <w:top w:val="single" w:sz="24" w:space="8" w:color="7030A0" w:themeColor="accent1"/>
                                <w:bottom w:val="single" w:sz="24" w:space="8" w:color="7030A0" w:themeColor="accent1"/>
                              </w:pBdr>
                              <w:spacing w:after="0"/>
                              <w:ind w:left="720" w:hanging="720"/>
                              <w:rPr>
                                <w:rFonts w:ascii="Footlight MT Light" w:hAnsi="Footlight MT Light"/>
                                <w:iCs/>
                                <w:color w:val="381850" w:themeColor="accent1" w:themeShade="80"/>
                                <w:sz w:val="24"/>
                              </w:rPr>
                            </w:pPr>
                            <w:r w:rsidRPr="001D3A16">
                              <w:rPr>
                                <w:rFonts w:ascii="Footlight MT Light" w:hAnsi="Footlight MT Light"/>
                                <w:iCs/>
                                <w:color w:val="381850" w:themeColor="accent1" w:themeShade="80"/>
                                <w:sz w:val="24"/>
                              </w:rPr>
                              <w:t>•</w:t>
                            </w:r>
                            <w:r w:rsidRPr="001D3A16">
                              <w:rPr>
                                <w:rFonts w:ascii="Footlight MT Light" w:hAnsi="Footlight MT Light"/>
                                <w:iCs/>
                                <w:color w:val="381850" w:themeColor="accent1" w:themeShade="80"/>
                                <w:sz w:val="24"/>
                              </w:rPr>
                              <w:tab/>
                            </w:r>
                            <w:r w:rsidR="00BB146A" w:rsidRPr="001D3A16">
                              <w:rPr>
                                <w:rFonts w:ascii="Footlight MT Light" w:hAnsi="Footlight MT Light"/>
                                <w:iCs/>
                                <w:color w:val="381850" w:themeColor="accent1" w:themeShade="80"/>
                                <w:sz w:val="24"/>
                              </w:rPr>
                              <w:t>These tests will show you your biggest strengths!</w:t>
                            </w:r>
                          </w:p>
                          <w:p w:rsidR="00D43753" w:rsidRPr="001D3A16" w:rsidRDefault="00D43753" w:rsidP="00BB146A">
                            <w:pPr>
                              <w:pBdr>
                                <w:top w:val="single" w:sz="24" w:space="8" w:color="7030A0" w:themeColor="accent1"/>
                                <w:bottom w:val="single" w:sz="24" w:space="8" w:color="7030A0" w:themeColor="accent1"/>
                              </w:pBdr>
                              <w:spacing w:after="0"/>
                              <w:ind w:left="720" w:hanging="720"/>
                              <w:rPr>
                                <w:rFonts w:ascii="Footlight MT Light" w:hAnsi="Footlight MT Light"/>
                                <w:iCs/>
                                <w:color w:val="381850" w:themeColor="accent1" w:themeShade="80"/>
                                <w:sz w:val="24"/>
                              </w:rPr>
                            </w:pPr>
                            <w:r w:rsidRPr="001D3A16">
                              <w:rPr>
                                <w:rFonts w:ascii="Footlight MT Light" w:hAnsi="Footlight MT Light"/>
                                <w:iCs/>
                                <w:color w:val="381850" w:themeColor="accent1" w:themeShade="80"/>
                                <w:sz w:val="24"/>
                              </w:rPr>
                              <w:t>•</w:t>
                            </w:r>
                            <w:r w:rsidRPr="001D3A16">
                              <w:rPr>
                                <w:rFonts w:ascii="Footlight MT Light" w:hAnsi="Footlight MT Light"/>
                                <w:iCs/>
                                <w:color w:val="381850" w:themeColor="accent1" w:themeShade="80"/>
                                <w:sz w:val="24"/>
                              </w:rPr>
                              <w:tab/>
                            </w:r>
                            <w:r w:rsidR="00BB146A" w:rsidRPr="001D3A16">
                              <w:rPr>
                                <w:rFonts w:ascii="Footlight MT Light" w:hAnsi="Footlight MT Light"/>
                                <w:iCs/>
                                <w:color w:val="381850" w:themeColor="accent1" w:themeShade="80"/>
                                <w:sz w:val="24"/>
                              </w:rPr>
                              <w:t>You can use your strengths to improve your academic skills.</w:t>
                            </w:r>
                          </w:p>
                          <w:p w:rsidR="00D43753" w:rsidRPr="001D3A16" w:rsidRDefault="00D43753" w:rsidP="00BB146A">
                            <w:pPr>
                              <w:pBdr>
                                <w:top w:val="single" w:sz="24" w:space="8" w:color="7030A0" w:themeColor="accent1"/>
                                <w:bottom w:val="single" w:sz="24" w:space="8" w:color="7030A0" w:themeColor="accent1"/>
                              </w:pBdr>
                              <w:spacing w:after="0"/>
                              <w:ind w:left="720" w:hanging="720"/>
                              <w:rPr>
                                <w:rFonts w:ascii="Footlight MT Light" w:hAnsi="Footlight MT Light"/>
                                <w:iCs/>
                                <w:color w:val="381850" w:themeColor="accent1" w:themeShade="80"/>
                                <w:sz w:val="24"/>
                              </w:rPr>
                            </w:pPr>
                            <w:r w:rsidRPr="001D3A16">
                              <w:rPr>
                                <w:rFonts w:ascii="Footlight MT Light" w:hAnsi="Footlight MT Light"/>
                                <w:iCs/>
                                <w:color w:val="381850" w:themeColor="accent1" w:themeShade="80"/>
                                <w:sz w:val="24"/>
                              </w:rPr>
                              <w:t>•</w:t>
                            </w:r>
                            <w:r w:rsidRPr="001D3A16">
                              <w:rPr>
                                <w:rFonts w:ascii="Footlight MT Light" w:hAnsi="Footlight MT Light"/>
                                <w:iCs/>
                                <w:color w:val="381850" w:themeColor="accent1" w:themeShade="80"/>
                                <w:sz w:val="24"/>
                              </w:rPr>
                              <w:tab/>
                            </w:r>
                            <w:r w:rsidR="00BB146A" w:rsidRPr="001D3A16">
                              <w:rPr>
                                <w:rFonts w:ascii="Footlight MT Light" w:hAnsi="Footlight MT Light"/>
                                <w:iCs/>
                                <w:color w:val="381850" w:themeColor="accent1" w:themeShade="80"/>
                                <w:sz w:val="24"/>
                              </w:rPr>
                              <w:t>The tests can identify certain learning styles to improve on.</w:t>
                            </w:r>
                          </w:p>
                          <w:p w:rsidR="00D43753" w:rsidRPr="001D3A16" w:rsidRDefault="00D43753" w:rsidP="00BB146A">
                            <w:pPr>
                              <w:pBdr>
                                <w:top w:val="single" w:sz="24" w:space="8" w:color="7030A0" w:themeColor="accent1"/>
                                <w:bottom w:val="single" w:sz="24" w:space="8" w:color="7030A0" w:themeColor="accent1"/>
                              </w:pBdr>
                              <w:spacing w:after="0"/>
                              <w:ind w:left="720" w:hanging="720"/>
                              <w:rPr>
                                <w:rFonts w:ascii="Footlight MT Light" w:hAnsi="Footlight MT Light"/>
                                <w:iCs/>
                                <w:color w:val="381850" w:themeColor="accent1" w:themeShade="80"/>
                                <w:sz w:val="24"/>
                              </w:rPr>
                            </w:pPr>
                            <w:r w:rsidRPr="001D3A16">
                              <w:rPr>
                                <w:rFonts w:ascii="Footlight MT Light" w:hAnsi="Footlight MT Light"/>
                                <w:iCs/>
                                <w:color w:val="381850" w:themeColor="accent1" w:themeShade="80"/>
                                <w:sz w:val="24"/>
                              </w:rPr>
                              <w:t>•</w:t>
                            </w:r>
                            <w:r w:rsidRPr="001D3A16">
                              <w:rPr>
                                <w:rFonts w:ascii="Footlight MT Light" w:hAnsi="Footlight MT Light"/>
                                <w:iCs/>
                                <w:color w:val="381850" w:themeColor="accent1" w:themeShade="80"/>
                                <w:sz w:val="24"/>
                              </w:rPr>
                              <w:tab/>
                            </w:r>
                            <w:r w:rsidR="00BB146A" w:rsidRPr="001D3A16">
                              <w:rPr>
                                <w:rFonts w:ascii="Footlight MT Light" w:hAnsi="Footlight MT Light"/>
                                <w:iCs/>
                                <w:color w:val="381850" w:themeColor="accent1" w:themeShade="80"/>
                                <w:sz w:val="24"/>
                              </w:rPr>
                              <w:t>These strategies can help you achieve your goals!</w:t>
                            </w:r>
                          </w:p>
                          <w:p w:rsidR="001D3A16" w:rsidRPr="00BB146A" w:rsidRDefault="001D3A16" w:rsidP="00BB146A">
                            <w:pPr>
                              <w:pBdr>
                                <w:top w:val="single" w:sz="24" w:space="8" w:color="7030A0" w:themeColor="accent1"/>
                                <w:bottom w:val="single" w:sz="24" w:space="8" w:color="7030A0" w:themeColor="accent1"/>
                              </w:pBdr>
                              <w:spacing w:after="0"/>
                              <w:ind w:left="720" w:hanging="720"/>
                              <w:rPr>
                                <w:rFonts w:ascii="Footlight MT Light" w:hAnsi="Footlight MT Light"/>
                                <w:iCs/>
                                <w:color w:val="7030A0" w:themeColor="accent1"/>
                                <w:sz w:val="24"/>
                              </w:rPr>
                            </w:pPr>
                          </w:p>
                          <w:p w:rsidR="00D43753" w:rsidRPr="001D3A16" w:rsidRDefault="00D43753" w:rsidP="00D43753">
                            <w:pPr>
                              <w:pBdr>
                                <w:top w:val="single" w:sz="24" w:space="8" w:color="7030A0" w:themeColor="accent1"/>
                                <w:bottom w:val="single" w:sz="24" w:space="8" w:color="7030A0" w:themeColor="accent1"/>
                              </w:pBdr>
                              <w:spacing w:after="0"/>
                              <w:rPr>
                                <w:rFonts w:ascii="Footlight MT Light" w:hAnsi="Footlight MT Light"/>
                                <w:b/>
                                <w:iCs/>
                                <w:color w:val="DE10C1"/>
                                <w:sz w:val="36"/>
                              </w:rPr>
                            </w:pPr>
                            <w:r w:rsidRPr="001D3A16">
                              <w:rPr>
                                <w:rFonts w:ascii="Footlight MT Light" w:hAnsi="Footlight MT Light"/>
                                <w:b/>
                                <w:iCs/>
                                <w:color w:val="DE10C1"/>
                                <w:sz w:val="36"/>
                              </w:rPr>
                              <w:t>Teacher</w:t>
                            </w:r>
                            <w:r w:rsidR="001D3A16" w:rsidRPr="001D3A16">
                              <w:rPr>
                                <w:rFonts w:ascii="Footlight MT Light" w:hAnsi="Footlight MT Light"/>
                                <w:b/>
                                <w:iCs/>
                                <w:color w:val="DE10C1"/>
                                <w:sz w:val="36"/>
                              </w:rPr>
                              <w:t>s</w:t>
                            </w:r>
                            <w:r w:rsidRPr="001D3A16">
                              <w:rPr>
                                <w:rFonts w:ascii="Footlight MT Light" w:hAnsi="Footlight MT Light"/>
                                <w:b/>
                                <w:iCs/>
                                <w:color w:val="DE10C1"/>
                                <w:sz w:val="36"/>
                              </w:rPr>
                              <w:t>:</w:t>
                            </w:r>
                          </w:p>
                          <w:p w:rsidR="00D43753" w:rsidRPr="001D3A16" w:rsidRDefault="00D43753" w:rsidP="001D3A16">
                            <w:pPr>
                              <w:pBdr>
                                <w:top w:val="single" w:sz="24" w:space="8" w:color="7030A0" w:themeColor="accent1"/>
                                <w:bottom w:val="single" w:sz="24" w:space="8" w:color="7030A0" w:themeColor="accent1"/>
                              </w:pBdr>
                              <w:spacing w:after="0"/>
                              <w:ind w:left="720" w:hanging="720"/>
                              <w:rPr>
                                <w:rFonts w:ascii="Footlight MT Light" w:hAnsi="Footlight MT Light"/>
                                <w:iCs/>
                                <w:color w:val="381850" w:themeColor="accent1" w:themeShade="80"/>
                                <w:sz w:val="24"/>
                              </w:rPr>
                            </w:pPr>
                            <w:r w:rsidRPr="001D3A16">
                              <w:rPr>
                                <w:rFonts w:ascii="Footlight MT Light" w:hAnsi="Footlight MT Light"/>
                                <w:iCs/>
                                <w:color w:val="381850" w:themeColor="accent1" w:themeShade="80"/>
                                <w:sz w:val="24"/>
                              </w:rPr>
                              <w:t>•</w:t>
                            </w:r>
                            <w:r w:rsidRPr="001D3A16">
                              <w:rPr>
                                <w:rFonts w:ascii="Footlight MT Light" w:hAnsi="Footlight MT Light"/>
                                <w:iCs/>
                                <w:color w:val="381850" w:themeColor="accent1" w:themeShade="80"/>
                                <w:sz w:val="24"/>
                              </w:rPr>
                              <w:tab/>
                            </w:r>
                            <w:r w:rsidR="001D3A16">
                              <w:rPr>
                                <w:rFonts w:ascii="Footlight MT Light" w:hAnsi="Footlight MT Light"/>
                                <w:iCs/>
                                <w:color w:val="381850" w:themeColor="accent1" w:themeShade="80"/>
                                <w:sz w:val="24"/>
                              </w:rPr>
                              <w:t>Use this information to gain a better understanding of your student’s strengths and weaknesses</w:t>
                            </w:r>
                            <w:r w:rsidRPr="001D3A16">
                              <w:rPr>
                                <w:rFonts w:ascii="Footlight MT Light" w:hAnsi="Footlight MT Light"/>
                                <w:iCs/>
                                <w:color w:val="381850" w:themeColor="accent1" w:themeShade="80"/>
                                <w:sz w:val="24"/>
                              </w:rPr>
                              <w:t>.</w:t>
                            </w:r>
                          </w:p>
                          <w:p w:rsidR="00D43753" w:rsidRPr="001D3A16" w:rsidRDefault="00D43753" w:rsidP="00D43753">
                            <w:pPr>
                              <w:pBdr>
                                <w:top w:val="single" w:sz="24" w:space="8" w:color="7030A0" w:themeColor="accent1"/>
                                <w:bottom w:val="single" w:sz="24" w:space="8" w:color="7030A0" w:themeColor="accent1"/>
                              </w:pBdr>
                              <w:spacing w:after="0"/>
                              <w:rPr>
                                <w:rFonts w:ascii="Footlight MT Light" w:hAnsi="Footlight MT Light"/>
                                <w:iCs/>
                                <w:color w:val="381850" w:themeColor="accent1" w:themeShade="80"/>
                                <w:sz w:val="24"/>
                              </w:rPr>
                            </w:pPr>
                          </w:p>
                          <w:p w:rsidR="00D43753" w:rsidRPr="001D3A16" w:rsidRDefault="00D43753" w:rsidP="001D3A16">
                            <w:pPr>
                              <w:pBdr>
                                <w:top w:val="single" w:sz="24" w:space="8" w:color="7030A0" w:themeColor="accent1"/>
                                <w:bottom w:val="single" w:sz="24" w:space="8" w:color="7030A0" w:themeColor="accent1"/>
                              </w:pBdr>
                              <w:spacing w:after="0"/>
                              <w:ind w:left="720" w:hanging="720"/>
                              <w:rPr>
                                <w:rFonts w:ascii="Footlight MT Light" w:hAnsi="Footlight MT Light"/>
                                <w:iCs/>
                                <w:color w:val="381850" w:themeColor="accent1" w:themeShade="80"/>
                                <w:sz w:val="24"/>
                              </w:rPr>
                            </w:pPr>
                            <w:r w:rsidRPr="001D3A16">
                              <w:rPr>
                                <w:rFonts w:ascii="Footlight MT Light" w:hAnsi="Footlight MT Light"/>
                                <w:iCs/>
                                <w:color w:val="381850" w:themeColor="accent1" w:themeShade="80"/>
                                <w:sz w:val="24"/>
                              </w:rPr>
                              <w:t>•</w:t>
                            </w:r>
                            <w:r w:rsidRPr="001D3A16">
                              <w:rPr>
                                <w:rFonts w:ascii="Footlight MT Light" w:hAnsi="Footlight MT Light"/>
                                <w:iCs/>
                                <w:color w:val="381850" w:themeColor="accent1" w:themeShade="80"/>
                                <w:sz w:val="24"/>
                              </w:rPr>
                              <w:tab/>
                            </w:r>
                            <w:r w:rsidR="001D3A16">
                              <w:rPr>
                                <w:rFonts w:ascii="Footlight MT Light" w:hAnsi="Footlight MT Light"/>
                                <w:iCs/>
                                <w:color w:val="381850" w:themeColor="accent1" w:themeShade="80"/>
                                <w:sz w:val="24"/>
                              </w:rPr>
                              <w:t>Teachers may use the multiple different strategies provided after each inventory to enrich learning in their classroom.</w:t>
                            </w:r>
                          </w:p>
                        </w:txbxContent>
                      </v:textbox>
                      <w10:wrap type="topAndBottom" anchorx="page"/>
                    </v:shape>
                  </w:pict>
                </mc:Fallback>
              </mc:AlternateContent>
            </w:r>
          </w:p>
        </w:tc>
        <w:tc>
          <w:tcPr>
            <w:tcW w:w="4465" w:type="dxa"/>
          </w:tcPr>
          <w:tbl>
            <w:tblPr>
              <w:tblStyle w:val="HostTable"/>
              <w:tblW w:w="4640" w:type="dxa"/>
              <w:tblLayout w:type="fixed"/>
              <w:tblLook w:val="04A0" w:firstRow="1" w:lastRow="0" w:firstColumn="1" w:lastColumn="0" w:noHBand="0" w:noVBand="1"/>
              <w:tblCaption w:val="Layout table"/>
            </w:tblPr>
            <w:tblGrid>
              <w:gridCol w:w="4640"/>
            </w:tblGrid>
            <w:tr w:rsidR="003B2B59" w:rsidRPr="00D43753" w:rsidTr="00BB146A">
              <w:trPr>
                <w:trHeight w:hRule="exact" w:val="364"/>
              </w:trPr>
              <w:tc>
                <w:tcPr>
                  <w:tcW w:w="5000" w:type="pct"/>
                  <w:shd w:val="clear" w:color="auto" w:fill="381850" w:themeFill="accent1" w:themeFillShade="80"/>
                  <w:vAlign w:val="center"/>
                </w:tcPr>
                <w:p w:rsidR="008D77A8" w:rsidRPr="00D43753" w:rsidRDefault="008D77A8" w:rsidP="00EC5FD0">
                  <w:pPr>
                    <w:pStyle w:val="Quote"/>
                    <w:rPr>
                      <w:color w:val="381850" w:themeColor="accent1" w:themeShade="80"/>
                    </w:rPr>
                  </w:pPr>
                </w:p>
              </w:tc>
            </w:tr>
            <w:tr w:rsidR="003B2B59" w:rsidRPr="00D43753" w:rsidTr="00BB146A">
              <w:trPr>
                <w:trHeight w:hRule="exact" w:val="9765"/>
              </w:trPr>
              <w:tc>
                <w:tcPr>
                  <w:tcW w:w="5000" w:type="pct"/>
                  <w:tcMar>
                    <w:top w:w="864" w:type="dxa"/>
                  </w:tcMar>
                </w:tcPr>
                <w:p w:rsidR="00D43753" w:rsidRDefault="00D43753" w:rsidP="00BB146A">
                  <w:pPr>
                    <w:pStyle w:val="Heading1"/>
                    <w:ind w:left="90"/>
                    <w:rPr>
                      <w:sz w:val="22"/>
                    </w:rPr>
                  </w:pPr>
                  <w:r w:rsidRPr="00D43753">
                    <w:rPr>
                      <w:noProof/>
                      <w:color w:val="7030A0" w:themeColor="accent1"/>
                      <w:sz w:val="22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7936" behindDoc="0" locked="0" layoutInCell="1" allowOverlap="1" wp14:anchorId="64CF323E" wp14:editId="7BC7569A">
                            <wp:simplePos x="0" y="0"/>
                            <wp:positionH relativeFrom="column">
                              <wp:posOffset>1828000</wp:posOffset>
                            </wp:positionH>
                            <wp:positionV relativeFrom="paragraph">
                              <wp:posOffset>-25814</wp:posOffset>
                            </wp:positionV>
                            <wp:extent cx="206486" cy="341188"/>
                            <wp:effectExtent l="19050" t="0" r="22225" b="40005"/>
                            <wp:wrapNone/>
                            <wp:docPr id="10" name="Down Arrow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6486" cy="341188"/>
                                    </a:xfrm>
                                    <a:prstGeom prst="downArrow">
                                      <a:avLst/>
                                    </a:prstGeom>
                                    <a:solidFill>
                                      <a:schemeClr val="accent3"/>
                                    </a:solidFill>
                                    <a:ln>
                                      <a:solidFill>
                                        <a:srgbClr val="92D05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46F5F0CD" id="_x0000_t67" coordsize="21600,21600" o:spt="67" adj="16200,5400" path="m0@0l@1@0@1,0@2,0@2@0,21600@0,10800,216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10800,0;0,@0;10800,21600;21600,@0" o:connectangles="270,180,90,0" textboxrect="@1,0,@2,@6"/>
                            <v:handles>
                              <v:h position="#1,#0" xrange="0,10800" yrange="0,21600"/>
                            </v:handles>
                          </v:shapetype>
                          <v:shape id="Down Arrow 10" o:spid="_x0000_s1026" type="#_x0000_t67" style="position:absolute;margin-left:143.95pt;margin-top:-2.05pt;width:16.25pt;height:26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" adj="15064" fillcolor="#92d050 [3206]" strokecolor="#92d050" strokeweight="1pt"/>
                        </w:pict>
                      </mc:Fallback>
                    </mc:AlternateContent>
                  </w:r>
                  <w:r w:rsidRPr="00D43753">
                    <w:rPr>
                      <w:noProof/>
                      <w:color w:val="7030A0" w:themeColor="accent1"/>
                      <w:sz w:val="22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8960" behindDoc="0" locked="0" layoutInCell="1" allowOverlap="1" wp14:anchorId="2952493C" wp14:editId="54D03CDE">
                            <wp:simplePos x="0" y="0"/>
                            <wp:positionH relativeFrom="column">
                              <wp:posOffset>1175910</wp:posOffset>
                            </wp:positionH>
                            <wp:positionV relativeFrom="paragraph">
                              <wp:posOffset>-25814</wp:posOffset>
                            </wp:positionV>
                            <wp:extent cx="182493" cy="340995"/>
                            <wp:effectExtent l="19050" t="0" r="27305" b="40005"/>
                            <wp:wrapNone/>
                            <wp:docPr id="14" name="Down Arrow 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82493" cy="340995"/>
                                    </a:xfrm>
                                    <a:prstGeom prst="downArrow">
                                      <a:avLst>
                                        <a:gd name="adj1" fmla="val 50000"/>
                                        <a:gd name="adj2" fmla="val 55892"/>
                                      </a:avLst>
                                    </a:prstGeom>
                                    <a:solidFill>
                                      <a:srgbClr val="00B0F0"/>
                                    </a:solidFill>
                                    <a:ln>
                                      <a:solidFill>
                                        <a:srgbClr val="00B0F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D307CE9" id="Down Arrow 14" o:spid="_x0000_s1026" type="#_x0000_t67" style="position:absolute;margin-left:92.6pt;margin-top:-2.05pt;width:14.35pt;height:26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" adj="15139" fillcolor="#00b0f0" strokecolor="#00b0f0" strokeweight="1pt"/>
                        </w:pict>
                      </mc:Fallback>
                    </mc:AlternateContent>
                  </w:r>
                  <w:r w:rsidRPr="00D43753">
                    <w:rPr>
                      <w:noProof/>
                      <w:color w:val="7030A0" w:themeColor="accent1"/>
                      <w:sz w:val="22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9984" behindDoc="0" locked="0" layoutInCell="1" allowOverlap="1" wp14:anchorId="53BBE1B8" wp14:editId="69CF3E36">
                            <wp:simplePos x="0" y="0"/>
                            <wp:positionH relativeFrom="column">
                              <wp:posOffset>555073</wp:posOffset>
                            </wp:positionH>
                            <wp:positionV relativeFrom="paragraph">
                              <wp:posOffset>-32219</wp:posOffset>
                            </wp:positionV>
                            <wp:extent cx="190252" cy="344308"/>
                            <wp:effectExtent l="19050" t="0" r="19685" b="36830"/>
                            <wp:wrapNone/>
                            <wp:docPr id="15" name="Down Arrow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0252" cy="344308"/>
                                    </a:xfrm>
                                    <a:prstGeom prst="downArrow">
                                      <a:avLst/>
                                    </a:prstGeom>
                                    <a:solidFill>
                                      <a:srgbClr val="DE10C1"/>
                                    </a:solidFill>
                                    <a:ln>
                                      <a:solidFill>
                                        <a:srgbClr val="DE10C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19870BD" id="Down Arrow 15" o:spid="_x0000_s1026" type="#_x0000_t67" style="position:absolute;margin-left:43.7pt;margin-top:-2.55pt;width:15pt;height:27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" adj="15632" fillcolor="#de10c1" strokecolor="#de10c1" strokeweight="1pt"/>
                        </w:pict>
                      </mc:Fallback>
                    </mc:AlternateContent>
                  </w:r>
                </w:p>
                <w:p w:rsidR="008D77A8" w:rsidRPr="00BB146A" w:rsidRDefault="00ED4171" w:rsidP="00A02A5C">
                  <w:pPr>
                    <w:pStyle w:val="Heading1"/>
                    <w:numPr>
                      <w:ilvl w:val="0"/>
                      <w:numId w:val="13"/>
                    </w:numPr>
                    <w:rPr>
                      <w:rFonts w:ascii="Footlight MT Light" w:hAnsi="Footlight MT Light"/>
                      <w:b/>
                      <w:sz w:val="24"/>
                    </w:rPr>
                  </w:pPr>
                  <w:r w:rsidRPr="00BB146A">
                    <w:rPr>
                      <w:rFonts w:ascii="Footlight MT Light" w:hAnsi="Footlight MT Light"/>
                      <w:b/>
                      <w:sz w:val="24"/>
                    </w:rPr>
                    <w:t>General Learning Style Inventory:</w:t>
                  </w:r>
                </w:p>
                <w:p w:rsidR="00ED4171" w:rsidRPr="00BB146A" w:rsidRDefault="00FC09DD" w:rsidP="00ED4171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rFonts w:ascii="Footlight MT Light" w:hAnsi="Footlight MT Light"/>
                      <w:color w:val="381850" w:themeColor="accent1" w:themeShade="80"/>
                      <w:sz w:val="24"/>
                    </w:rPr>
                  </w:pPr>
                  <w:hyperlink r:id="rId13" w:history="1">
                    <w:r w:rsidR="00ED4171" w:rsidRPr="00BB146A">
                      <w:rPr>
                        <w:rStyle w:val="Hyperlink"/>
                        <w:rFonts w:ascii="Footlight MT Light" w:hAnsi="Footlight MT Light"/>
                        <w:color w:val="381850" w:themeColor="accent1" w:themeShade="80"/>
                        <w:sz w:val="24"/>
                      </w:rPr>
                      <w:t>http://www.learningreviews.com/LearningStyle.html</w:t>
                    </w:r>
                  </w:hyperlink>
                </w:p>
                <w:p w:rsidR="00ED4171" w:rsidRPr="00BB146A" w:rsidRDefault="00ED4171" w:rsidP="00ED4171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rFonts w:ascii="Footlight MT Light" w:hAnsi="Footlight MT Light"/>
                      <w:color w:val="381850" w:themeColor="accent1" w:themeShade="80"/>
                      <w:sz w:val="24"/>
                    </w:rPr>
                  </w:pPr>
                  <w:r w:rsidRPr="00BB146A">
                    <w:rPr>
                      <w:rFonts w:ascii="Footlight MT Light" w:hAnsi="Footlight MT Light"/>
                      <w:color w:val="381850" w:themeColor="accent1" w:themeShade="80"/>
                      <w:sz w:val="24"/>
                    </w:rPr>
                    <w:t>This survey has 30 questions for elementary-age students</w:t>
                  </w:r>
                </w:p>
                <w:p w:rsidR="00ED4171" w:rsidRPr="00BB146A" w:rsidRDefault="00ED4171" w:rsidP="00ED4171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rFonts w:ascii="Footlight MT Light" w:hAnsi="Footlight MT Light"/>
                      <w:color w:val="381850" w:themeColor="accent1" w:themeShade="80"/>
                      <w:sz w:val="24"/>
                    </w:rPr>
                  </w:pPr>
                  <w:r w:rsidRPr="00BB146A">
                    <w:rPr>
                      <w:rFonts w:ascii="Footlight MT Light" w:hAnsi="Footlight MT Light"/>
                      <w:color w:val="381850" w:themeColor="accent1" w:themeShade="80"/>
                      <w:sz w:val="24"/>
                    </w:rPr>
                    <w:t>They will be able to identify their learning style- visual, auditory or tactile/kinesthetic</w:t>
                  </w:r>
                </w:p>
                <w:p w:rsidR="00BB146A" w:rsidRPr="00BB146A" w:rsidRDefault="00BB146A" w:rsidP="00BB146A">
                  <w:pPr>
                    <w:pStyle w:val="ListParagraph"/>
                    <w:rPr>
                      <w:rFonts w:ascii="Footlight MT Light" w:hAnsi="Footlight MT Light"/>
                      <w:color w:val="381850" w:themeColor="accent1" w:themeShade="80"/>
                      <w:sz w:val="24"/>
                    </w:rPr>
                  </w:pPr>
                </w:p>
                <w:p w:rsidR="00ED4171" w:rsidRPr="00BB146A" w:rsidRDefault="00641E63" w:rsidP="00A02A5C">
                  <w:pPr>
                    <w:pStyle w:val="Heading1"/>
                    <w:numPr>
                      <w:ilvl w:val="0"/>
                      <w:numId w:val="13"/>
                    </w:numPr>
                    <w:rPr>
                      <w:rFonts w:ascii="Footlight MT Light" w:hAnsi="Footlight MT Light"/>
                      <w:sz w:val="24"/>
                    </w:rPr>
                  </w:pPr>
                  <w:r w:rsidRPr="00BB146A">
                    <w:rPr>
                      <w:rFonts w:ascii="Footlight MT Light" w:hAnsi="Footlight MT Light"/>
                      <w:sz w:val="24"/>
                    </w:rPr>
                    <w:t xml:space="preserve"> </w:t>
                  </w:r>
                  <w:r w:rsidR="00ED4171" w:rsidRPr="00BB146A">
                    <w:rPr>
                      <w:rFonts w:ascii="Footlight MT Light" w:hAnsi="Footlight MT Light"/>
                      <w:b/>
                      <w:sz w:val="24"/>
                    </w:rPr>
                    <w:t>Howard Gardner</w:t>
                  </w:r>
                  <w:r w:rsidRPr="00BB146A">
                    <w:rPr>
                      <w:rFonts w:ascii="Footlight MT Light" w:hAnsi="Footlight MT Light"/>
                      <w:b/>
                      <w:sz w:val="24"/>
                    </w:rPr>
                    <w:t xml:space="preserve">’s Multiple </w:t>
                  </w:r>
                  <w:r w:rsidR="00ED4171" w:rsidRPr="00BB146A">
                    <w:rPr>
                      <w:rFonts w:ascii="Footlight MT Light" w:hAnsi="Footlight MT Light"/>
                      <w:b/>
                      <w:sz w:val="24"/>
                    </w:rPr>
                    <w:t>Intelligences</w:t>
                  </w:r>
                  <w:r w:rsidR="00ED4171" w:rsidRPr="00BB146A">
                    <w:rPr>
                      <w:rFonts w:ascii="Footlight MT Light" w:hAnsi="Footlight MT Light"/>
                      <w:sz w:val="24"/>
                    </w:rPr>
                    <w:t>:</w:t>
                  </w:r>
                </w:p>
                <w:p w:rsidR="00ED4171" w:rsidRPr="00BB146A" w:rsidRDefault="00FC09DD" w:rsidP="00ED4171">
                  <w:pPr>
                    <w:pStyle w:val="ListParagraph"/>
                    <w:numPr>
                      <w:ilvl w:val="0"/>
                      <w:numId w:val="12"/>
                    </w:numPr>
                    <w:rPr>
                      <w:rFonts w:ascii="Footlight MT Light" w:hAnsi="Footlight MT Light"/>
                      <w:color w:val="381850" w:themeColor="accent1" w:themeShade="80"/>
                      <w:sz w:val="24"/>
                    </w:rPr>
                  </w:pPr>
                  <w:hyperlink r:id="rId14" w:history="1">
                    <w:r w:rsidR="00ED4171" w:rsidRPr="00BB146A">
                      <w:rPr>
                        <w:rStyle w:val="Hyperlink"/>
                        <w:rFonts w:ascii="Footlight MT Light" w:hAnsi="Footlight MT Light"/>
                        <w:color w:val="381850" w:themeColor="accent1" w:themeShade="80"/>
                        <w:sz w:val="24"/>
                      </w:rPr>
                      <w:t>http://www.lauracandler.com/free/misurvey</w:t>
                    </w:r>
                  </w:hyperlink>
                </w:p>
                <w:p w:rsidR="00ED4171" w:rsidRPr="00BB146A" w:rsidRDefault="00ED4171" w:rsidP="00ED4171">
                  <w:pPr>
                    <w:pStyle w:val="ListParagraph"/>
                    <w:numPr>
                      <w:ilvl w:val="0"/>
                      <w:numId w:val="12"/>
                    </w:numPr>
                    <w:rPr>
                      <w:rFonts w:ascii="Footlight MT Light" w:hAnsi="Footlight MT Light"/>
                      <w:color w:val="381850" w:themeColor="accent1" w:themeShade="80"/>
                      <w:sz w:val="24"/>
                    </w:rPr>
                  </w:pPr>
                  <w:r w:rsidRPr="00BB146A">
                    <w:rPr>
                      <w:rFonts w:ascii="Footlight MT Light" w:hAnsi="Footlight MT Light"/>
                      <w:color w:val="381850" w:themeColor="accent1" w:themeShade="80"/>
                      <w:sz w:val="24"/>
                    </w:rPr>
                    <w:t>This survey has 24 questions for elementary-age students</w:t>
                  </w:r>
                </w:p>
                <w:p w:rsidR="00641E63" w:rsidRPr="00BB146A" w:rsidRDefault="00ED4171" w:rsidP="00ED4171">
                  <w:pPr>
                    <w:pStyle w:val="ListParagraph"/>
                    <w:numPr>
                      <w:ilvl w:val="0"/>
                      <w:numId w:val="12"/>
                    </w:numPr>
                    <w:rPr>
                      <w:rFonts w:ascii="Footlight MT Light" w:hAnsi="Footlight MT Light"/>
                      <w:color w:val="381850" w:themeColor="accent1" w:themeShade="80"/>
                      <w:sz w:val="24"/>
                    </w:rPr>
                  </w:pPr>
                  <w:r w:rsidRPr="00BB146A">
                    <w:rPr>
                      <w:rFonts w:ascii="Footlight MT Light" w:hAnsi="Footlight MT Light"/>
                      <w:color w:val="381850" w:themeColor="accent1" w:themeShade="80"/>
                      <w:sz w:val="24"/>
                    </w:rPr>
                    <w:t>The students will identify their multiple intelligences- naturalistic, mathematical,</w:t>
                  </w:r>
                </w:p>
                <w:p w:rsidR="00ED4171" w:rsidRPr="00BB146A" w:rsidRDefault="00ED4171" w:rsidP="00ED4171">
                  <w:pPr>
                    <w:pStyle w:val="ListParagraph"/>
                    <w:numPr>
                      <w:ilvl w:val="0"/>
                      <w:numId w:val="12"/>
                    </w:numPr>
                    <w:rPr>
                      <w:rFonts w:ascii="Footlight MT Light" w:hAnsi="Footlight MT Light"/>
                      <w:color w:val="381850" w:themeColor="accent1" w:themeShade="80"/>
                      <w:sz w:val="24"/>
                    </w:rPr>
                  </w:pPr>
                  <w:r w:rsidRPr="00BB146A">
                    <w:rPr>
                      <w:rFonts w:ascii="Footlight MT Light" w:hAnsi="Footlight MT Light"/>
                      <w:color w:val="381850" w:themeColor="accent1" w:themeShade="80"/>
                      <w:sz w:val="24"/>
                    </w:rPr>
                    <w:t xml:space="preserve"> verbal, musical, visual, bodily-kinesthetic, interpersonal or intrapersonal</w:t>
                  </w:r>
                </w:p>
                <w:p w:rsidR="008D77A8" w:rsidRPr="00D43753" w:rsidRDefault="008D77A8" w:rsidP="00ED4171">
                  <w:pPr>
                    <w:rPr>
                      <w:color w:val="381850" w:themeColor="accent1" w:themeShade="80"/>
                      <w:sz w:val="22"/>
                    </w:rPr>
                  </w:pPr>
                </w:p>
              </w:tc>
            </w:tr>
          </w:tbl>
          <w:p w:rsidR="008D77A8" w:rsidRPr="00D43753" w:rsidRDefault="008D77A8">
            <w:pPr>
              <w:rPr>
                <w:color w:val="381850" w:themeColor="accent1" w:themeShade="80"/>
                <w:sz w:val="22"/>
              </w:rPr>
            </w:pPr>
          </w:p>
        </w:tc>
        <w:tc>
          <w:tcPr>
            <w:tcW w:w="865" w:type="dxa"/>
          </w:tcPr>
          <w:p w:rsidR="008D77A8" w:rsidRPr="00D43753" w:rsidRDefault="008D77A8">
            <w:pPr>
              <w:rPr>
                <w:color w:val="381850" w:themeColor="accent1" w:themeShade="80"/>
                <w:sz w:val="22"/>
              </w:rPr>
            </w:pPr>
          </w:p>
        </w:tc>
        <w:tc>
          <w:tcPr>
            <w:tcW w:w="4029" w:type="dxa"/>
          </w:tcPr>
          <w:p w:rsidR="00545EAE" w:rsidRPr="00D43753" w:rsidRDefault="00545EAE" w:rsidP="00B05A1F">
            <w:pPr>
              <w:pStyle w:val="ContactInfo"/>
              <w:jc w:val="center"/>
              <w:rPr>
                <w:rFonts w:ascii="Footlight MT Light" w:hAnsi="Footlight MT Light"/>
                <w:color w:val="532477" w:themeColor="accent1" w:themeShade="BF"/>
                <w:sz w:val="22"/>
              </w:rPr>
            </w:pPr>
          </w:p>
          <w:p w:rsidR="008D77A8" w:rsidRPr="001D3A16" w:rsidRDefault="00B05A1F" w:rsidP="00B05A1F">
            <w:pPr>
              <w:pStyle w:val="ContactInfo"/>
              <w:jc w:val="center"/>
              <w:rPr>
                <w:rFonts w:ascii="Footlight MT Light" w:hAnsi="Footlight MT Light"/>
                <w:color w:val="00B0F0"/>
                <w:sz w:val="36"/>
              </w:rPr>
            </w:pPr>
            <w:r w:rsidRPr="001D3A16">
              <w:rPr>
                <w:rFonts w:ascii="Footlight MT Light" w:hAnsi="Footlight MT Light"/>
                <w:noProof/>
                <w:color w:val="00B0F0"/>
                <w:sz w:val="36"/>
                <w:lang w:eastAsia="en-US"/>
              </w:rPr>
              <w:drawing>
                <wp:anchor distT="0" distB="0" distL="114300" distR="114300" simplePos="0" relativeHeight="251684864" behindDoc="0" locked="0" layoutInCell="1" allowOverlap="1" wp14:anchorId="0DD84FD5" wp14:editId="3E7B5E12">
                  <wp:simplePos x="7206018" y="60732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026693" cy="1351632"/>
                  <wp:effectExtent l="152400" t="152400" r="354965" b="36322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79122718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693" cy="1351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1D3A16">
              <w:rPr>
                <w:rFonts w:ascii="Footlight MT Light" w:hAnsi="Footlight MT Light"/>
                <w:color w:val="00B0F0"/>
                <w:sz w:val="36"/>
              </w:rPr>
              <w:t>What do my results mean?</w:t>
            </w:r>
          </w:p>
          <w:p w:rsidR="00E17F00" w:rsidRPr="00BB146A" w:rsidRDefault="00E17F00" w:rsidP="00E17F00">
            <w:pPr>
              <w:pStyle w:val="ContactInfo"/>
              <w:numPr>
                <w:ilvl w:val="0"/>
                <w:numId w:val="8"/>
              </w:numPr>
              <w:jc w:val="center"/>
              <w:rPr>
                <w:rFonts w:ascii="Footlight MT Light" w:hAnsi="Footlight MT Light"/>
                <w:color w:val="381850" w:themeColor="accent1" w:themeShade="80"/>
                <w:sz w:val="22"/>
              </w:rPr>
            </w:pPr>
            <w:r w:rsidRPr="00BB146A">
              <w:rPr>
                <w:rFonts w:ascii="Footlight MT Light" w:hAnsi="Footlight MT Light"/>
                <w:color w:val="381850" w:themeColor="accent1" w:themeShade="80"/>
                <w:sz w:val="22"/>
              </w:rPr>
              <w:t>The General Learning Style Inventory link and the</w:t>
            </w:r>
            <w:r w:rsidR="00537108" w:rsidRPr="00BB146A">
              <w:rPr>
                <w:rFonts w:ascii="Footlight MT Light" w:hAnsi="Footlight MT Light"/>
                <w:color w:val="381850" w:themeColor="accent1" w:themeShade="80"/>
                <w:sz w:val="22"/>
              </w:rPr>
              <w:t xml:space="preserve"> Howard Gardner’s</w:t>
            </w:r>
            <w:r w:rsidRPr="00BB146A">
              <w:rPr>
                <w:rFonts w:ascii="Footlight MT Light" w:hAnsi="Footlight MT Light"/>
                <w:color w:val="381850" w:themeColor="accent1" w:themeShade="80"/>
                <w:sz w:val="22"/>
              </w:rPr>
              <w:t xml:space="preserve"> Multiple Intelligences link will provide you a detailed description following the results of the inventory.</w:t>
            </w:r>
          </w:p>
          <w:p w:rsidR="00E17F00" w:rsidRPr="00BB146A" w:rsidRDefault="00E17F00" w:rsidP="00E17F00">
            <w:pPr>
              <w:pStyle w:val="ContactInfo"/>
              <w:numPr>
                <w:ilvl w:val="0"/>
                <w:numId w:val="8"/>
              </w:numPr>
              <w:jc w:val="center"/>
              <w:rPr>
                <w:rFonts w:ascii="Footlight MT Light" w:hAnsi="Footlight MT Light"/>
                <w:color w:val="381850" w:themeColor="accent1" w:themeShade="80"/>
                <w:sz w:val="22"/>
              </w:rPr>
            </w:pPr>
            <w:r w:rsidRPr="00BB146A">
              <w:rPr>
                <w:rFonts w:ascii="Footlight MT Light" w:hAnsi="Footlight MT Light"/>
                <w:color w:val="381850" w:themeColor="accent1" w:themeShade="80"/>
                <w:sz w:val="22"/>
              </w:rPr>
              <w:t>It may also be helpful to search useful study tips that align w</w:t>
            </w:r>
            <w:r w:rsidR="00537108" w:rsidRPr="00BB146A">
              <w:rPr>
                <w:rFonts w:ascii="Footlight MT Light" w:hAnsi="Footlight MT Light"/>
                <w:color w:val="381850" w:themeColor="accent1" w:themeShade="80"/>
                <w:sz w:val="22"/>
              </w:rPr>
              <w:t>ith your result!</w:t>
            </w:r>
          </w:p>
          <w:p w:rsidR="00545EAE" w:rsidRPr="00BB146A" w:rsidRDefault="00545EAE" w:rsidP="00545EAE">
            <w:pPr>
              <w:pStyle w:val="ContactInfo"/>
              <w:jc w:val="center"/>
              <w:rPr>
                <w:rFonts w:ascii="Footlight MT Light" w:hAnsi="Footlight MT Light"/>
                <w:color w:val="381850" w:themeColor="accent1" w:themeShade="80"/>
                <w:sz w:val="22"/>
              </w:rPr>
            </w:pPr>
          </w:p>
          <w:p w:rsidR="00545EAE" w:rsidRPr="00BB146A" w:rsidRDefault="00545EAE" w:rsidP="00545EAE">
            <w:pPr>
              <w:pStyle w:val="ContactInfo"/>
              <w:jc w:val="center"/>
              <w:rPr>
                <w:rFonts w:ascii="Footlight MT Light" w:hAnsi="Footlight MT Light"/>
                <w:color w:val="381850" w:themeColor="accent1" w:themeShade="80"/>
                <w:sz w:val="22"/>
              </w:rPr>
            </w:pPr>
          </w:p>
          <w:p w:rsidR="00545EAE" w:rsidRPr="00BB146A" w:rsidRDefault="00545EAE" w:rsidP="00BB146A">
            <w:pPr>
              <w:pStyle w:val="ContactInfo"/>
              <w:rPr>
                <w:rFonts w:ascii="Footlight MT Light" w:hAnsi="Footlight MT Light"/>
                <w:color w:val="381850" w:themeColor="accent1" w:themeShade="80"/>
                <w:sz w:val="22"/>
              </w:rPr>
            </w:pPr>
          </w:p>
          <w:p w:rsidR="00545EAE" w:rsidRPr="001D3A16" w:rsidRDefault="00545EAE" w:rsidP="00545EAE">
            <w:pPr>
              <w:pStyle w:val="ContactInfo"/>
              <w:jc w:val="center"/>
              <w:rPr>
                <w:rFonts w:ascii="Footlight MT Light" w:hAnsi="Footlight MT Light"/>
                <w:color w:val="00B0F0"/>
                <w:sz w:val="28"/>
              </w:rPr>
            </w:pPr>
            <w:r w:rsidRPr="001D3A16">
              <w:rPr>
                <w:rFonts w:ascii="Footlight MT Light" w:hAnsi="Footlight MT Light"/>
                <w:color w:val="00B0F0"/>
                <w:sz w:val="32"/>
              </w:rPr>
              <w:t>No computer? No problem!</w:t>
            </w:r>
          </w:p>
          <w:p w:rsidR="00545EAE" w:rsidRPr="00BB146A" w:rsidRDefault="00545EAE" w:rsidP="00545EAE">
            <w:pPr>
              <w:pStyle w:val="ContactInfo"/>
              <w:numPr>
                <w:ilvl w:val="0"/>
                <w:numId w:val="15"/>
              </w:numPr>
              <w:rPr>
                <w:rFonts w:ascii="Footlight MT Light" w:hAnsi="Footlight MT Light"/>
                <w:color w:val="381850" w:themeColor="accent1" w:themeShade="80"/>
                <w:sz w:val="22"/>
              </w:rPr>
            </w:pPr>
            <w:r w:rsidRPr="00BB146A">
              <w:rPr>
                <w:rFonts w:ascii="Footlight MT Light" w:hAnsi="Footlight MT Light"/>
                <w:color w:val="381850" w:themeColor="accent1" w:themeShade="80"/>
                <w:sz w:val="22"/>
              </w:rPr>
              <w:t xml:space="preserve">Paper copies are available request. </w:t>
            </w:r>
          </w:p>
          <w:p w:rsidR="00545EAE" w:rsidRPr="00BB146A" w:rsidRDefault="00545EAE" w:rsidP="00545EAE">
            <w:pPr>
              <w:pStyle w:val="ContactInfo"/>
              <w:numPr>
                <w:ilvl w:val="0"/>
                <w:numId w:val="15"/>
              </w:numPr>
              <w:rPr>
                <w:rFonts w:ascii="Footlight MT Light" w:hAnsi="Footlight MT Light"/>
                <w:color w:val="381850" w:themeColor="accent1" w:themeShade="80"/>
                <w:sz w:val="22"/>
              </w:rPr>
            </w:pPr>
            <w:r w:rsidRPr="00BB146A">
              <w:rPr>
                <w:rFonts w:ascii="Footlight MT Light" w:hAnsi="Footlight MT Light"/>
                <w:color w:val="381850" w:themeColor="accent1" w:themeShade="80"/>
                <w:sz w:val="22"/>
              </w:rPr>
              <w:t>Ask your teacher for help!</w:t>
            </w:r>
          </w:p>
          <w:p w:rsidR="00C71A31" w:rsidRPr="00BB146A" w:rsidRDefault="00C71A31" w:rsidP="00C71A31">
            <w:pPr>
              <w:pStyle w:val="ContactInfo"/>
              <w:ind w:left="1440"/>
              <w:rPr>
                <w:rFonts w:ascii="Footlight MT Light" w:hAnsi="Footlight MT Light"/>
                <w:color w:val="381850" w:themeColor="accent1" w:themeShade="80"/>
                <w:sz w:val="22"/>
              </w:rPr>
            </w:pPr>
          </w:p>
          <w:p w:rsidR="00C71A31" w:rsidRPr="00D43753" w:rsidRDefault="00C71A31" w:rsidP="00C71A31">
            <w:pPr>
              <w:pStyle w:val="ContactInfo"/>
              <w:ind w:left="1440"/>
              <w:rPr>
                <w:rFonts w:ascii="Footlight MT Light" w:hAnsi="Footlight MT Light"/>
                <w:color w:val="7030A0" w:themeColor="accent1"/>
                <w:sz w:val="22"/>
              </w:rPr>
            </w:pPr>
            <w:r w:rsidRPr="00D43753">
              <w:rPr>
                <w:rFonts w:ascii="Footlight MT Light" w:hAnsi="Footlight MT Light"/>
                <w:noProof/>
                <w:color w:val="7030A0" w:themeColor="accent1"/>
                <w:sz w:val="22"/>
                <w:lang w:eastAsia="en-US"/>
              </w:rPr>
              <w:drawing>
                <wp:inline distT="0" distB="0" distL="0" distR="0" wp14:anchorId="788ED208" wp14:editId="1A1C76BE">
                  <wp:extent cx="1508815" cy="991272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omputer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888" cy="1011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7A8">
        <w:trPr>
          <w:trHeight w:hRule="exact" w:val="504"/>
        </w:trPr>
        <w:tc>
          <w:tcPr>
            <w:tcW w:w="5041" w:type="dxa"/>
          </w:tcPr>
          <w:p w:rsidR="008D77A8" w:rsidRPr="00ED4171" w:rsidRDefault="008D77A8" w:rsidP="00ED4171">
            <w:pPr>
              <w:spacing w:line="240" w:lineRule="auto"/>
              <w:rPr>
                <w:sz w:val="10"/>
              </w:rPr>
            </w:pPr>
          </w:p>
        </w:tc>
        <w:tc>
          <w:tcPr>
            <w:tcW w:w="4465" w:type="dxa"/>
          </w:tcPr>
          <w:p w:rsidR="008D77A8" w:rsidRDefault="008D77A8"/>
        </w:tc>
        <w:tc>
          <w:tcPr>
            <w:tcW w:w="865" w:type="dxa"/>
          </w:tcPr>
          <w:p w:rsidR="008D77A8" w:rsidRDefault="008D77A8"/>
        </w:tc>
        <w:tc>
          <w:tcPr>
            <w:tcW w:w="4029" w:type="dxa"/>
          </w:tcPr>
          <w:p w:rsidR="008D77A8" w:rsidRDefault="008D77A8"/>
        </w:tc>
      </w:tr>
      <w:tr w:rsidR="008D77A8">
        <w:trPr>
          <w:trHeight w:hRule="exact" w:val="216"/>
        </w:trPr>
        <w:tc>
          <w:tcPr>
            <w:tcW w:w="5041" w:type="dxa"/>
            <w:shd w:val="clear" w:color="auto" w:fill="381850" w:themeFill="accent1" w:themeFillShade="80"/>
          </w:tcPr>
          <w:p w:rsidR="008D77A8" w:rsidRDefault="008D77A8"/>
        </w:tc>
        <w:tc>
          <w:tcPr>
            <w:tcW w:w="4465" w:type="dxa"/>
            <w:shd w:val="clear" w:color="auto" w:fill="381850" w:themeFill="accent1" w:themeFillShade="80"/>
          </w:tcPr>
          <w:p w:rsidR="008D77A8" w:rsidRDefault="008D77A8"/>
        </w:tc>
        <w:tc>
          <w:tcPr>
            <w:tcW w:w="865" w:type="dxa"/>
            <w:shd w:val="clear" w:color="auto" w:fill="381850" w:themeFill="accent1" w:themeFillShade="80"/>
          </w:tcPr>
          <w:p w:rsidR="008D77A8" w:rsidRDefault="008D77A8"/>
        </w:tc>
        <w:tc>
          <w:tcPr>
            <w:tcW w:w="4029" w:type="dxa"/>
            <w:shd w:val="clear" w:color="auto" w:fill="381850" w:themeFill="accent1" w:themeFillShade="80"/>
          </w:tcPr>
          <w:p w:rsidR="008D77A8" w:rsidRDefault="008D77A8"/>
        </w:tc>
      </w:tr>
    </w:tbl>
    <w:p w:rsidR="008D77A8" w:rsidRDefault="00A02A5C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9212B0" wp14:editId="11E3A50F">
                <wp:simplePos x="0" y="0"/>
                <wp:positionH relativeFrom="column">
                  <wp:posOffset>3169285</wp:posOffset>
                </wp:positionH>
                <wp:positionV relativeFrom="paragraph">
                  <wp:posOffset>-6877299</wp:posOffset>
                </wp:positionV>
                <wp:extent cx="1828800" cy="1828800"/>
                <wp:effectExtent l="0" t="0" r="0" b="190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2A5C" w:rsidRPr="00A02A5C" w:rsidRDefault="00A02A5C" w:rsidP="00A02A5C">
                            <w:pPr>
                              <w:pStyle w:val="Heading1"/>
                              <w:rPr>
                                <w:color w:val="7030A0" w:themeColor="accent1"/>
                                <w:sz w:val="3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02A5C">
                              <w:rPr>
                                <w:color w:val="7030A0" w:themeColor="accent1"/>
                                <w:sz w:val="40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TAKE THESE TESTS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212B0" id="Text Box 8" o:spid="_x0000_s1033" type="#_x0000_t202" style="position:absolute;margin-left:249.55pt;margin-top:-541.5pt;width:2in;height:2in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" filled="f" stroked="f">
                <v:textbox style="mso-fit-shape-to-text:t">
                  <w:txbxContent>
                    <w:p w:rsidR="00A02A5C" w:rsidRPr="00A02A5C" w:rsidRDefault="00A02A5C" w:rsidP="00A02A5C">
                      <w:pPr>
                        <w:pStyle w:val="Heading1"/>
                        <w:rPr>
                          <w:color w:val="7030A0" w:themeColor="accent1"/>
                          <w:sz w:val="3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02A5C">
                        <w:rPr>
                          <w:color w:val="7030A0" w:themeColor="accent1"/>
                          <w:sz w:val="40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TAKE THESE TESTS</w:t>
                      </w:r>
                    </w:p>
                  </w:txbxContent>
                </v:textbox>
              </v:shape>
            </w:pict>
          </mc:Fallback>
        </mc:AlternateContent>
      </w:r>
      <w:r w:rsidR="00594A6D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2924175</wp:posOffset>
                </wp:positionH>
                <wp:positionV relativeFrom="page">
                  <wp:align>top</wp:align>
                </wp:positionV>
                <wp:extent cx="3383280" cy="7772400"/>
                <wp:effectExtent l="0" t="0" r="26670" b="19050"/>
                <wp:wrapNone/>
                <wp:docPr id="9" name="Group 9" descr="Fold guide lines. Delete before printing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3280" cy="7772400"/>
                          <a:chOff x="0" y="0"/>
                          <a:chExt cx="3381375" cy="7772400"/>
                        </a:xfrm>
                      </wpg:grpSpPr>
                      <wps:wsp>
                        <wps:cNvPr id="4" name="Straight Connector 4"/>
                        <wps:cNvCnPr/>
                        <wps:spPr>
                          <a:xfrm>
                            <a:off x="3381375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Straight Connector 5"/>
                        <wps:cNvCnPr/>
                        <wps:spPr>
                          <a:xfrm>
                            <a:off x="0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B655543" id="Group 9" o:spid="_x0000_s1026" alt="Fold guide lines. Delete before printing." style="position:absolute;margin-left:230.25pt;margin-top:0;width:266.4pt;height:612pt;z-index:-251652096;mso-position-vertical:top;mso-position-vertical-relative:page;mso-width-relative:margin" coordsize="33813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">
                <v:line id="Straight Connector 4" o:spid="_x0000_s1027" style="position:absolute;visibility:visible;mso-wrap-style:square" from="33813,0" to="33813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NSu8QAAADaAAAADwAAAGRycy9kb3ducmV2LnhtbESPT2vCQBTE70K/w/IK3uqmoqJpNlIF&#10;g6V68N/9kX1N0mbfhuxq4rfvFgoeh5n5DZMse1OLG7WusqzgdRSBIM6trrhQcD5tXuYgnEfWWFsm&#10;BXdysEyfBgnG2nZ8oNvRFyJA2MWooPS+iaV0eUkG3cg2xMH7sq1BH2RbSN1iF+CmluMomkmDFYeF&#10;Ehtal5T/HK9GweYD95/TbjW7ZLv1IZvmi+t3ppUaPvfvbyA89f4R/m9vtYIJ/F0JN0C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k1K7xAAAANoAAAAPAAAAAAAAAAAA&#10;AAAAAKECAABkcnMvZG93bnJldi54bWxQSwUGAAAAAAQABAD5AAAAkgMAAAAA&#10;" strokecolor="#d8d8d8 [2732]" strokeweight=".5pt">
                  <v:stroke joinstyle="miter"/>
                </v:line>
                <v:line id="Straight Connector 5" o:spid="_x0000_s1028" style="position:absolute;visibility:visible;mso-wrap-style:square" from="0,0" to="0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/3IMQAAADaAAAADwAAAGRycy9kb3ducmV2LnhtbESPT2vCQBTE74V+h+UJ3nSjEGljNtIK&#10;hpa2B//dH9lnEpt9G7Krid/eLQg9DjPzGyZdDaYRV+pcbVnBbBqBIC6srrlUcNhvJi8gnEfW2Fgm&#10;BTdysMqen1JMtO15S9edL0WAsEtQQeV9m0jpiooMuqltiYN3sp1BH2RXSt1hH+CmkfMoWkiDNYeF&#10;CltaV1T87i5GweYTf77i/n1xzL/X2zwuXi/nXCs1Hg1vSxCeBv8ffrQ/tIIY/q6EGy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3/cgxAAAANoAAAAPAAAAAAAAAAAA&#10;AAAAAKECAABkcnMvZG93bnJldi54bWxQSwUGAAAAAAQABAD5AAAAkgMAAAAA&#10;" strokecolor="#d8d8d8 [2732]" strokeweight=".5pt">
                  <v:stroke joinstyle="miter"/>
                </v:line>
                <w10:wrap anchory="page"/>
              </v:group>
            </w:pict>
          </mc:Fallback>
        </mc:AlternateContent>
      </w:r>
    </w:p>
    <w:sectPr w:rsidR="008D77A8">
      <w:pgSz w:w="15840" w:h="12240" w:orient="landscape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880D46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030A0" w:themeColor="accent1"/>
      </w:rPr>
    </w:lvl>
  </w:abstractNum>
  <w:abstractNum w:abstractNumId="2" w15:restartNumberingAfterBreak="0">
    <w:nsid w:val="025472E8"/>
    <w:multiLevelType w:val="hybridMultilevel"/>
    <w:tmpl w:val="14F2F0CA"/>
    <w:lvl w:ilvl="0" w:tplc="8BF6D6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2477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30018"/>
    <w:multiLevelType w:val="hybridMultilevel"/>
    <w:tmpl w:val="81F27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B357C"/>
    <w:multiLevelType w:val="hybridMultilevel"/>
    <w:tmpl w:val="30244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2F1C9B"/>
    <w:multiLevelType w:val="hybridMultilevel"/>
    <w:tmpl w:val="14321A0C"/>
    <w:lvl w:ilvl="0" w:tplc="8BF6D6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2477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8A6EAA"/>
    <w:multiLevelType w:val="hybridMultilevel"/>
    <w:tmpl w:val="71147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DC39BA"/>
    <w:multiLevelType w:val="hybridMultilevel"/>
    <w:tmpl w:val="BEA096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16567EC"/>
    <w:multiLevelType w:val="hybridMultilevel"/>
    <w:tmpl w:val="E3C22AEA"/>
    <w:lvl w:ilvl="0" w:tplc="188E3DF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2F95569"/>
    <w:multiLevelType w:val="hybridMultilevel"/>
    <w:tmpl w:val="88B40456"/>
    <w:lvl w:ilvl="0" w:tplc="256878CC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0" w15:restartNumberingAfterBreak="0">
    <w:nsid w:val="72707338"/>
    <w:multiLevelType w:val="hybridMultilevel"/>
    <w:tmpl w:val="E79AA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BC79F1"/>
    <w:multiLevelType w:val="hybridMultilevel"/>
    <w:tmpl w:val="EEB8B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0"/>
  </w:num>
  <w:num w:numId="5">
    <w:abstractNumId w:val="1"/>
    <w:lvlOverride w:ilvl="0">
      <w:startOverride w:val="1"/>
    </w:lvlOverride>
  </w:num>
  <w:num w:numId="6">
    <w:abstractNumId w:val="6"/>
  </w:num>
  <w:num w:numId="7">
    <w:abstractNumId w:val="4"/>
  </w:num>
  <w:num w:numId="8">
    <w:abstractNumId w:val="5"/>
  </w:num>
  <w:num w:numId="9">
    <w:abstractNumId w:val="2"/>
  </w:num>
  <w:num w:numId="10">
    <w:abstractNumId w:val="8"/>
  </w:num>
  <w:num w:numId="11">
    <w:abstractNumId w:val="10"/>
  </w:num>
  <w:num w:numId="12">
    <w:abstractNumId w:val="3"/>
  </w:num>
  <w:num w:numId="13">
    <w:abstractNumId w:val="9"/>
  </w:num>
  <w:num w:numId="14">
    <w:abstractNumId w:val="11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A6D"/>
    <w:rsid w:val="00165AB8"/>
    <w:rsid w:val="001A457B"/>
    <w:rsid w:val="001D3A16"/>
    <w:rsid w:val="003B2B59"/>
    <w:rsid w:val="003F2105"/>
    <w:rsid w:val="004E3297"/>
    <w:rsid w:val="00537108"/>
    <w:rsid w:val="00541282"/>
    <w:rsid w:val="00545EAE"/>
    <w:rsid w:val="00594A6D"/>
    <w:rsid w:val="00641E63"/>
    <w:rsid w:val="006E2428"/>
    <w:rsid w:val="0083162C"/>
    <w:rsid w:val="008D77A8"/>
    <w:rsid w:val="008F38FD"/>
    <w:rsid w:val="00904B96"/>
    <w:rsid w:val="00A02A5C"/>
    <w:rsid w:val="00A400D6"/>
    <w:rsid w:val="00B05A1F"/>
    <w:rsid w:val="00BB0FCD"/>
    <w:rsid w:val="00BB146A"/>
    <w:rsid w:val="00C71A31"/>
    <w:rsid w:val="00C75A58"/>
    <w:rsid w:val="00D43753"/>
    <w:rsid w:val="00E17F00"/>
    <w:rsid w:val="00E94039"/>
    <w:rsid w:val="00EC5FD0"/>
    <w:rsid w:val="00ED4171"/>
    <w:rsid w:val="00FC0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34E93C-8B12-4666-A144-6051A3B50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18"/>
        <w:szCs w:val="18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381850" w:themeColor="accent1" w:themeShade="80"/>
      <w:sz w:val="30"/>
    </w:rPr>
  </w:style>
  <w:style w:type="paragraph" w:styleId="Heading2">
    <w:name w:val="heading 2"/>
    <w:basedOn w:val="Normal"/>
    <w:next w:val="Normal"/>
    <w:link w:val="Heading2Char"/>
    <w:uiPriority w:val="3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3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381850" w:themeColor="accent1" w:themeShade="8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8185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81850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37184F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qFormat/>
    <w:pPr>
      <w:spacing w:before="98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1"/>
    <w:unhideWhenUsed/>
    <w:qFormat/>
    <w:pPr>
      <w:spacing w:line="252" w:lineRule="auto"/>
      <w:ind w:left="504" w:right="504"/>
    </w:pPr>
    <w:rPr>
      <w:color w:val="FFFFFF" w:themeColor="background1"/>
      <w:sz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1"/>
    <w:qFormat/>
    <w:pPr>
      <w:spacing w:before="1440" w:after="0" w:line="288" w:lineRule="auto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1"/>
    <w:qFormat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1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after="0"/>
      <w:contextualSpacing/>
    </w:pPr>
    <w:rPr>
      <w:color w:val="381850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2"/>
    <w:rPr>
      <w:color w:val="381850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color w:val="381850" w:themeColor="accent1" w:themeShade="80"/>
      <w:sz w:val="30"/>
    </w:r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b/>
      <w:bCs/>
    </w:rPr>
  </w:style>
  <w:style w:type="paragraph" w:styleId="Quote">
    <w:name w:val="Quote"/>
    <w:basedOn w:val="Normal"/>
    <w:link w:val="QuoteChar"/>
    <w:uiPriority w:val="3"/>
    <w:unhideWhenUsed/>
    <w:qFormat/>
    <w:pPr>
      <w:spacing w:before="480" w:after="480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22"/>
    </w:rPr>
  </w:style>
  <w:style w:type="character" w:customStyle="1" w:styleId="QuoteChar">
    <w:name w:val="Quote Char"/>
    <w:basedOn w:val="DefaultParagraphFont"/>
    <w:link w:val="Quote"/>
    <w:uiPriority w:val="3"/>
    <w:rPr>
      <w:rFonts w:asciiTheme="majorHAnsi" w:eastAsiaTheme="majorEastAsia" w:hAnsiTheme="majorHAnsi" w:cstheme="majorBidi"/>
      <w:color w:val="FFFFFF" w:themeColor="background1"/>
      <w:sz w:val="22"/>
    </w:rPr>
  </w:style>
  <w:style w:type="paragraph" w:styleId="ListBullet">
    <w:name w:val="List Bullet"/>
    <w:basedOn w:val="Normal"/>
    <w:uiPriority w:val="3"/>
    <w:unhideWhenUsed/>
    <w:qFormat/>
    <w:pPr>
      <w:numPr>
        <w:numId w:val="1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ContactInfo">
    <w:name w:val="Contact Info"/>
    <w:basedOn w:val="Normal"/>
    <w:uiPriority w:val="4"/>
    <w:qFormat/>
    <w:pPr>
      <w:spacing w:after="0"/>
    </w:pPr>
  </w:style>
  <w:style w:type="paragraph" w:customStyle="1" w:styleId="Website">
    <w:name w:val="Website"/>
    <w:basedOn w:val="Normal"/>
    <w:next w:val="Normal"/>
    <w:uiPriority w:val="4"/>
    <w:qFormat/>
    <w:pPr>
      <w:spacing w:before="120"/>
    </w:pPr>
    <w:rPr>
      <w:color w:val="381850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3"/>
    <w:semiHidden/>
    <w:rPr>
      <w:rFonts w:asciiTheme="majorHAnsi" w:eastAsiaTheme="majorEastAsia" w:hAnsiTheme="majorHAnsi" w:cstheme="majorBidi"/>
      <w:b/>
      <w:bCs/>
      <w:color w:val="381850" w:themeColor="accent1" w:themeShade="80"/>
    </w:rPr>
  </w:style>
  <w:style w:type="paragraph" w:styleId="ListNumber">
    <w:name w:val="List Number"/>
    <w:basedOn w:val="Normal"/>
    <w:uiPriority w:val="3"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381850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381850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37184F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38185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38185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38185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38185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ListParagraph">
    <w:name w:val="List Paragraph"/>
    <w:basedOn w:val="Normal"/>
    <w:uiPriority w:val="34"/>
    <w:unhideWhenUsed/>
    <w:qFormat/>
    <w:rsid w:val="00C75A5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17F00"/>
    <w:rPr>
      <w:color w:val="74CBC8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65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59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72239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92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31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15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428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728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5767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942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02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328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3918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0353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0946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3493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31703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04734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learningreviews.com/LearningStyle.html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hyperlink" Target="https://www.google.com/url?sa=i&amp;rct=j&amp;q=&amp;esrc=s&amp;source=images&amp;cd=&amp;cad=rja&amp;uact=8&amp;ved=0ahUKEwjL2LaJ15fQAhVK8CYKHWxnCukQjRwIBw&amp;url=https://lifetimeofwisdom.wordpress.com/2013/03/02/know-how-to-learn/&amp;bvm=bv.137904068,d.eWE&amp;psig=AFQjCNELQ-X9aYpz5Mw08UH0A4jGsgty5w&amp;ust=1478643671587120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ogle.com/url?sa=i&amp;rct=j&amp;q=&amp;esrc=s&amp;source=images&amp;cd=&amp;cad=rja&amp;uact=8&amp;ved=0ahUKEwi60vjniJDQAhVIWCYKHYtKA8YQjRwIBw&amp;url=http://blog.atomiclearning.com/tags/tags/taxonomy/term/200&amp;psig=AFQjCNFZZ14MbucyCfHf8aM4j4bY2XBq9w&amp;ust=1478382142847885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10" Type="http://schemas.openxmlformats.org/officeDocument/2006/relationships/image" Target="media/image2.gif"/><Relationship Id="rId4" Type="http://schemas.openxmlformats.org/officeDocument/2006/relationships/styles" Target="styles.xml"/><Relationship Id="rId9" Type="http://schemas.openxmlformats.org/officeDocument/2006/relationships/hyperlink" Target="http://www.google.com/url?sa=i&amp;rct=j&amp;q=&amp;esrc=s&amp;source=images&amp;cd=&amp;cad=rja&amp;uact=8&amp;ved=0ahUKEwjenNGB1pfQAhWEPCYKHTNDAQgQjRwIBw&amp;url=http://www.designingdigitally.com/blog/2016/05/benefits-learning-simulations-corporations&amp;bvm=bv.137904068,d.eWE&amp;psig=AFQjCNE4WGbyf8fsRdIqf-lcOXcNzyJeIg&amp;ust=1478643381235886" TargetMode="External"/><Relationship Id="rId14" Type="http://schemas.openxmlformats.org/officeDocument/2006/relationships/hyperlink" Target="http://www.lauracandler.com/free/misurvey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L\AppData\Roaming\Microsoft\Templates\Tri-fold%20brochure%20(blue).dotx" TargetMode="External"/></Relationships>
</file>

<file path=word/theme/theme1.xml><?xml version="1.0" encoding="utf-8"?>
<a:theme xmlns:a="http://schemas.openxmlformats.org/drawingml/2006/main" name="Office Theme">
  <a:themeElements>
    <a:clrScheme name="Custom 5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030A0"/>
      </a:accent1>
      <a:accent2>
        <a:srgbClr val="A5A5A5"/>
      </a:accent2>
      <a:accent3>
        <a:srgbClr val="92D050"/>
      </a:accent3>
      <a:accent4>
        <a:srgbClr val="FFFF00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07A8CB-267B-43CE-8A53-582BDE4952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612DE4-9718-4CC7-A2E2-60B45F73B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Tri-fold brochure (blue)</Template>
  <TotalTime>1447</TotalTime>
  <Pages>2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KAL</dc:creator>
  <cp:keywords/>
  <cp:lastModifiedBy>KAL</cp:lastModifiedBy>
  <cp:revision>17</cp:revision>
  <cp:lastPrinted>2012-07-24T20:52:00Z</cp:lastPrinted>
  <dcterms:created xsi:type="dcterms:W3CDTF">2016-11-04T21:39:00Z</dcterms:created>
  <dcterms:modified xsi:type="dcterms:W3CDTF">2016-11-09T01:07:00Z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</Properties>
</file>